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99"/>
  <w:body>
    <w:tbl>
      <w:tblPr>
        <w:tblStyle w:val="Tabelraster"/>
        <w:tblW w:w="4692" w:type="pct"/>
        <w:jc w:val="center"/>
        <w:tblLayout w:type="fixed"/>
        <w:tblLook w:val="04A0" w:firstRow="1" w:lastRow="0" w:firstColumn="1" w:lastColumn="0" w:noHBand="0" w:noVBand="1"/>
      </w:tblPr>
      <w:tblGrid>
        <w:gridCol w:w="1134"/>
        <w:gridCol w:w="7327"/>
      </w:tblGrid>
      <w:tr w:rsidR="0061746C" w:rsidRPr="00A45CFE" w14:paraId="29034CDF" w14:textId="77777777" w:rsidTr="00112831">
        <w:trPr>
          <w:trHeight w:val="494"/>
          <w:jc w:val="center"/>
        </w:trPr>
        <w:tc>
          <w:tcPr>
            <w:tcW w:w="670" w:type="pct"/>
          </w:tcPr>
          <w:p w14:paraId="38E25081" w14:textId="11DD8994" w:rsidR="0061746C" w:rsidRPr="00F77391" w:rsidRDefault="0061746C" w:rsidP="00CE6E1F">
            <w:pPr>
              <w:spacing w:before="120"/>
              <w:ind w:left="432"/>
            </w:pPr>
          </w:p>
        </w:tc>
        <w:tc>
          <w:tcPr>
            <w:tcW w:w="4330" w:type="pct"/>
          </w:tcPr>
          <w:p w14:paraId="7425BD30" w14:textId="77777777" w:rsidR="0061746C" w:rsidRPr="00F77391" w:rsidRDefault="0061746C" w:rsidP="00CE6E1F"/>
          <w:p w14:paraId="4BAF98BC" w14:textId="31609003" w:rsidR="00F77391" w:rsidRPr="00F77391" w:rsidRDefault="00F77391" w:rsidP="00CE6E1F">
            <w:r w:rsidRPr="00F77391">
              <w:rPr>
                <w:b/>
                <w:bCs/>
                <w:color w:val="672B46" w:themeColor="accent3" w:themeShade="80"/>
              </w:rPr>
              <w:t>VOEDING</w:t>
            </w:r>
          </w:p>
          <w:p w14:paraId="5D372E97" w14:textId="12D4BC0F" w:rsidR="00F77391" w:rsidRPr="00F77391" w:rsidRDefault="00F77391" w:rsidP="00CE6E1F"/>
        </w:tc>
      </w:tr>
      <w:tr w:rsidR="00F77391" w:rsidRPr="00A45CFE" w14:paraId="30F89EDB" w14:textId="77777777" w:rsidTr="00112831">
        <w:trPr>
          <w:trHeight w:val="494"/>
          <w:jc w:val="center"/>
        </w:trPr>
        <w:tc>
          <w:tcPr>
            <w:tcW w:w="670" w:type="pct"/>
          </w:tcPr>
          <w:sdt>
            <w:sdtPr>
              <w:rPr>
                <w:sz w:val="32"/>
                <w:szCs w:val="32"/>
                <w:lang w:bidi="nl-NL"/>
              </w:rPr>
              <w:id w:val="-363755023"/>
              <w14:checkbox>
                <w14:checked w14:val="0"/>
                <w14:checkedState w14:val="221A" w14:font="Times New Roman"/>
                <w14:uncheckedState w14:val="2610" w14:font="MS Gothic"/>
              </w14:checkbox>
            </w:sdtPr>
            <w:sdtContent>
              <w:p w14:paraId="1381C338" w14:textId="7A1B7E40" w:rsidR="00F77391" w:rsidRPr="00112831" w:rsidRDefault="00112831" w:rsidP="00F77391">
                <w:pPr>
                  <w:spacing w:before="120"/>
                  <w:ind w:left="432"/>
                  <w:rPr>
                    <w:sz w:val="32"/>
                    <w:szCs w:val="32"/>
                    <w:lang w:bidi="nl-NL"/>
                  </w:rPr>
                </w:pPr>
                <w:r w:rsidRPr="00112831">
                  <w:rPr>
                    <w:rFonts w:ascii="MS Gothic" w:eastAsia="MS Gothic" w:hAnsi="MS Gothic" w:hint="eastAsia"/>
                    <w:sz w:val="32"/>
                    <w:szCs w:val="32"/>
                    <w:lang w:bidi="nl-NL"/>
                  </w:rPr>
                  <w:t>☐</w:t>
                </w:r>
              </w:p>
            </w:sdtContent>
          </w:sdt>
        </w:tc>
        <w:tc>
          <w:tcPr>
            <w:tcW w:w="4330" w:type="pct"/>
          </w:tcPr>
          <w:p w14:paraId="742B0200" w14:textId="0F5CF6ED" w:rsidR="00F77391" w:rsidRPr="00F77391" w:rsidRDefault="00F77391" w:rsidP="00F77391">
            <w:r w:rsidRPr="00F77391">
              <w:t>3 Hoofdmaaltijden gegeten</w:t>
            </w:r>
          </w:p>
        </w:tc>
      </w:tr>
      <w:tr w:rsidR="00F77391" w:rsidRPr="00A45CFE" w14:paraId="6B5592CB" w14:textId="77777777" w:rsidTr="00112831">
        <w:trPr>
          <w:trHeight w:val="494"/>
          <w:jc w:val="center"/>
        </w:trPr>
        <w:tc>
          <w:tcPr>
            <w:tcW w:w="670" w:type="pct"/>
          </w:tcPr>
          <w:sdt>
            <w:sdtPr>
              <w:rPr>
                <w:sz w:val="32"/>
                <w:szCs w:val="32"/>
                <w:lang w:bidi="nl-NL"/>
              </w:rPr>
              <w:id w:val="1003175013"/>
              <w14:checkbox>
                <w14:checked w14:val="1"/>
                <w14:checkedState w14:val="221A" w14:font="Times New Roman"/>
                <w14:uncheckedState w14:val="2610" w14:font="MS Gothic"/>
              </w14:checkbox>
            </w:sdtPr>
            <w:sdtContent>
              <w:p w14:paraId="79A11F9B" w14:textId="673B5696" w:rsidR="00F77391" w:rsidRPr="00112831" w:rsidRDefault="00F77391" w:rsidP="00F77391">
                <w:pPr>
                  <w:spacing w:before="120"/>
                  <w:ind w:left="432"/>
                  <w:rPr>
                    <w:sz w:val="32"/>
                    <w:szCs w:val="32"/>
                    <w:lang w:bidi="nl-NL"/>
                  </w:rPr>
                </w:pPr>
                <w:r w:rsidRPr="00112831">
                  <w:rPr>
                    <w:rFonts w:ascii="Times New Roman" w:hAnsi="Times New Roman" w:cs="Times New Roman"/>
                    <w:sz w:val="32"/>
                    <w:szCs w:val="32"/>
                    <w:lang w:bidi="nl-NL"/>
                  </w:rPr>
                  <w:t>√</w:t>
                </w:r>
              </w:p>
            </w:sdtContent>
          </w:sdt>
        </w:tc>
        <w:tc>
          <w:tcPr>
            <w:tcW w:w="4330" w:type="pct"/>
          </w:tcPr>
          <w:p w14:paraId="35467725" w14:textId="6B543D75" w:rsidR="00F77391" w:rsidRPr="00F77391" w:rsidRDefault="00F77391" w:rsidP="00F77391">
            <w:r w:rsidRPr="00F77391">
              <w:t>2 – 3 tussendoortjes gegeten</w:t>
            </w:r>
          </w:p>
        </w:tc>
      </w:tr>
      <w:tr w:rsidR="00F77391" w:rsidRPr="00A45CFE" w14:paraId="5D2FEB8C" w14:textId="77777777" w:rsidTr="00112831">
        <w:trPr>
          <w:trHeight w:val="494"/>
          <w:jc w:val="center"/>
        </w:trPr>
        <w:tc>
          <w:tcPr>
            <w:tcW w:w="670" w:type="pct"/>
          </w:tcPr>
          <w:sdt>
            <w:sdtPr>
              <w:rPr>
                <w:sz w:val="32"/>
                <w:szCs w:val="32"/>
                <w:lang w:bidi="nl-NL"/>
              </w:rPr>
              <w:id w:val="-782581851"/>
              <w14:checkbox>
                <w14:checked w14:val="1"/>
                <w14:checkedState w14:val="221A" w14:font="Times New Roman"/>
                <w14:uncheckedState w14:val="2610" w14:font="MS Gothic"/>
              </w14:checkbox>
            </w:sdtPr>
            <w:sdtContent>
              <w:p w14:paraId="290964D4" w14:textId="75FA7B7F" w:rsidR="00F77391" w:rsidRPr="00112831" w:rsidRDefault="00F77391" w:rsidP="00F77391">
                <w:pPr>
                  <w:spacing w:before="120"/>
                  <w:ind w:left="432"/>
                  <w:rPr>
                    <w:sz w:val="32"/>
                    <w:szCs w:val="32"/>
                    <w:lang w:bidi="nl-NL"/>
                  </w:rPr>
                </w:pPr>
                <w:r w:rsidRPr="00112831">
                  <w:rPr>
                    <w:rFonts w:ascii="Times New Roman" w:hAnsi="Times New Roman" w:cs="Times New Roman"/>
                    <w:sz w:val="32"/>
                    <w:szCs w:val="32"/>
                    <w:lang w:bidi="nl-NL"/>
                  </w:rPr>
                  <w:t>√</w:t>
                </w:r>
              </w:p>
            </w:sdtContent>
          </w:sdt>
        </w:tc>
        <w:tc>
          <w:tcPr>
            <w:tcW w:w="4330" w:type="pct"/>
          </w:tcPr>
          <w:p w14:paraId="686DF3D4" w14:textId="084D5F76" w:rsidR="00F77391" w:rsidRPr="00F77391" w:rsidRDefault="00F77391" w:rsidP="00F77391">
            <w:r w:rsidRPr="00F77391">
              <w:t>Gevarieerd en voedzaam gegeten</w:t>
            </w:r>
          </w:p>
        </w:tc>
      </w:tr>
      <w:tr w:rsidR="00F77391" w:rsidRPr="00A45CFE" w14:paraId="144DAB2B" w14:textId="77777777" w:rsidTr="00112831">
        <w:trPr>
          <w:jc w:val="center"/>
        </w:trPr>
        <w:tc>
          <w:tcPr>
            <w:tcW w:w="670" w:type="pct"/>
          </w:tcPr>
          <w:sdt>
            <w:sdtPr>
              <w:rPr>
                <w:sz w:val="32"/>
                <w:szCs w:val="32"/>
                <w:lang w:bidi="nl-NL"/>
              </w:rPr>
              <w:id w:val="-1472200561"/>
              <w14:checkbox>
                <w14:checked w14:val="1"/>
                <w14:checkedState w14:val="221A" w14:font="Times New Roman"/>
                <w14:uncheckedState w14:val="2610" w14:font="MS Gothic"/>
              </w14:checkbox>
            </w:sdtPr>
            <w:sdtContent>
              <w:p w14:paraId="6F301086" w14:textId="01451C4B" w:rsidR="00F77391" w:rsidRPr="00112831" w:rsidRDefault="00F77391" w:rsidP="00F77391">
                <w:pPr>
                  <w:spacing w:before="120"/>
                  <w:ind w:left="432"/>
                  <w:rPr>
                    <w:sz w:val="32"/>
                    <w:szCs w:val="32"/>
                  </w:rPr>
                </w:pPr>
                <w:r w:rsidRPr="00112831">
                  <w:rPr>
                    <w:rFonts w:ascii="Times New Roman" w:hAnsi="Times New Roman" w:cs="Times New Roman"/>
                    <w:sz w:val="32"/>
                    <w:szCs w:val="32"/>
                    <w:lang w:bidi="nl-NL"/>
                  </w:rPr>
                  <w:t>√</w:t>
                </w:r>
              </w:p>
            </w:sdtContent>
          </w:sdt>
        </w:tc>
        <w:tc>
          <w:tcPr>
            <w:tcW w:w="4330" w:type="pct"/>
          </w:tcPr>
          <w:p w14:paraId="21F6CE1B" w14:textId="1892A453" w:rsidR="00F77391" w:rsidRPr="00F77391" w:rsidRDefault="00F77391" w:rsidP="00F77391">
            <w:r w:rsidRPr="00F77391">
              <w:t>Regelmatig gegeten (ook zonder honger)</w:t>
            </w:r>
          </w:p>
        </w:tc>
      </w:tr>
      <w:tr w:rsidR="00F77391" w:rsidRPr="00A45CFE" w14:paraId="00958441" w14:textId="77777777" w:rsidTr="00112831">
        <w:trPr>
          <w:jc w:val="center"/>
        </w:trPr>
        <w:tc>
          <w:tcPr>
            <w:tcW w:w="670" w:type="pct"/>
          </w:tcPr>
          <w:sdt>
            <w:sdtPr>
              <w:rPr>
                <w:sz w:val="32"/>
                <w:szCs w:val="32"/>
                <w:lang w:bidi="nl-NL"/>
              </w:rPr>
              <w:id w:val="1399720331"/>
              <w14:checkbox>
                <w14:checked w14:val="1"/>
                <w14:checkedState w14:val="221A" w14:font="Times New Roman"/>
                <w14:uncheckedState w14:val="2610" w14:font="MS Gothic"/>
              </w14:checkbox>
            </w:sdtPr>
            <w:sdtContent>
              <w:p w14:paraId="2AB961F0" w14:textId="0DCC936F" w:rsidR="00F77391" w:rsidRPr="00112831" w:rsidRDefault="00F77391" w:rsidP="00F77391">
                <w:pPr>
                  <w:spacing w:before="120"/>
                  <w:ind w:left="432"/>
                  <w:rPr>
                    <w:sz w:val="32"/>
                    <w:szCs w:val="32"/>
                  </w:rPr>
                </w:pPr>
                <w:r w:rsidRPr="00112831">
                  <w:rPr>
                    <w:rFonts w:ascii="Times New Roman" w:hAnsi="Times New Roman" w:cs="Times New Roman"/>
                    <w:sz w:val="32"/>
                    <w:szCs w:val="32"/>
                    <w:lang w:bidi="nl-NL"/>
                  </w:rPr>
                  <w:t>√</w:t>
                </w:r>
              </w:p>
            </w:sdtContent>
          </w:sdt>
        </w:tc>
        <w:tc>
          <w:tcPr>
            <w:tcW w:w="4330" w:type="pct"/>
          </w:tcPr>
          <w:p w14:paraId="24EF04BD" w14:textId="1F0DC94B" w:rsidR="00F77391" w:rsidRPr="00F77391" w:rsidRDefault="00F77391" w:rsidP="00F77391">
            <w:r w:rsidRPr="00F77391">
              <w:t>Eetstoornisgedachte doorbroken</w:t>
            </w:r>
          </w:p>
        </w:tc>
      </w:tr>
      <w:tr w:rsidR="00F77391" w:rsidRPr="00A45CFE" w14:paraId="3389D014" w14:textId="77777777" w:rsidTr="00112831">
        <w:trPr>
          <w:jc w:val="center"/>
        </w:trPr>
        <w:tc>
          <w:tcPr>
            <w:tcW w:w="670" w:type="pct"/>
          </w:tcPr>
          <w:p w14:paraId="3070DB1C" w14:textId="77777777" w:rsidR="00F77391" w:rsidRPr="00112831" w:rsidRDefault="00F77391" w:rsidP="00F77391">
            <w:pPr>
              <w:spacing w:before="120"/>
              <w:ind w:left="432"/>
              <w:rPr>
                <w:sz w:val="32"/>
                <w:szCs w:val="32"/>
                <w:lang w:bidi="nl-NL"/>
              </w:rPr>
            </w:pPr>
          </w:p>
          <w:p w14:paraId="5659D97E" w14:textId="77777777" w:rsidR="00F77391" w:rsidRPr="00112831" w:rsidRDefault="00F77391" w:rsidP="00F77391">
            <w:pPr>
              <w:spacing w:before="120"/>
              <w:ind w:left="432"/>
              <w:rPr>
                <w:sz w:val="32"/>
                <w:szCs w:val="32"/>
                <w:lang w:bidi="nl-NL"/>
              </w:rPr>
            </w:pPr>
          </w:p>
        </w:tc>
        <w:tc>
          <w:tcPr>
            <w:tcW w:w="4330" w:type="pct"/>
          </w:tcPr>
          <w:p w14:paraId="25767DBB" w14:textId="77777777" w:rsidR="00F77391" w:rsidRPr="00F77391" w:rsidRDefault="00F77391" w:rsidP="00F77391"/>
          <w:p w14:paraId="4FF98C57" w14:textId="6A9DF955" w:rsidR="00F77391" w:rsidRPr="00F77391" w:rsidRDefault="00F77391" w:rsidP="00F77391">
            <w:pPr>
              <w:rPr>
                <w:b/>
                <w:bCs/>
                <w:color w:val="672B46" w:themeColor="accent3" w:themeShade="80"/>
              </w:rPr>
            </w:pPr>
            <w:r w:rsidRPr="00F77391">
              <w:rPr>
                <w:b/>
                <w:bCs/>
                <w:color w:val="672B46" w:themeColor="accent3" w:themeShade="80"/>
              </w:rPr>
              <w:t>LICHAAM &amp; ZELFZORG</w:t>
            </w:r>
          </w:p>
        </w:tc>
      </w:tr>
      <w:tr w:rsidR="00F77391" w:rsidRPr="00A45CFE" w14:paraId="35C0D112" w14:textId="77777777" w:rsidTr="00112831">
        <w:trPr>
          <w:jc w:val="center"/>
        </w:trPr>
        <w:tc>
          <w:tcPr>
            <w:tcW w:w="670" w:type="pct"/>
          </w:tcPr>
          <w:sdt>
            <w:sdtPr>
              <w:rPr>
                <w:sz w:val="32"/>
                <w:szCs w:val="32"/>
                <w:lang w:bidi="nl-NL"/>
              </w:rPr>
              <w:id w:val="-428043449"/>
              <w14:checkbox>
                <w14:checked w14:val="0"/>
                <w14:checkedState w14:val="221A" w14:font="Times New Roman"/>
                <w14:uncheckedState w14:val="2610" w14:font="MS Gothic"/>
              </w14:checkbox>
            </w:sdtPr>
            <w:sdtContent>
              <w:p w14:paraId="2065CE5D" w14:textId="0F4EFE7B" w:rsidR="00F77391" w:rsidRPr="00112831" w:rsidRDefault="00112831" w:rsidP="00F77391">
                <w:pPr>
                  <w:spacing w:before="120"/>
                  <w:ind w:left="432"/>
                  <w:rPr>
                    <w:sz w:val="32"/>
                    <w:szCs w:val="32"/>
                  </w:rPr>
                </w:pPr>
                <w:r w:rsidRPr="00112831">
                  <w:rPr>
                    <w:rFonts w:ascii="MS Gothic" w:eastAsia="MS Gothic" w:hAnsi="MS Gothic" w:hint="eastAsia"/>
                    <w:sz w:val="32"/>
                    <w:szCs w:val="32"/>
                    <w:lang w:bidi="nl-NL"/>
                  </w:rPr>
                  <w:t>☐</w:t>
                </w:r>
              </w:p>
            </w:sdtContent>
          </w:sdt>
        </w:tc>
        <w:tc>
          <w:tcPr>
            <w:tcW w:w="4330" w:type="pct"/>
          </w:tcPr>
          <w:p w14:paraId="7CAA8BC4" w14:textId="0F3A11D1" w:rsidR="00F77391" w:rsidRPr="00F77391" w:rsidRDefault="00F77391" w:rsidP="00F77391">
            <w:r w:rsidRPr="00F77391">
              <w:t>Signalen van Honger en Verzadiging opgemerkt</w:t>
            </w:r>
          </w:p>
        </w:tc>
      </w:tr>
      <w:tr w:rsidR="00F77391" w:rsidRPr="00A45CFE" w14:paraId="4A8F113C" w14:textId="77777777" w:rsidTr="00112831">
        <w:trPr>
          <w:jc w:val="center"/>
        </w:trPr>
        <w:tc>
          <w:tcPr>
            <w:tcW w:w="670" w:type="pct"/>
          </w:tcPr>
          <w:sdt>
            <w:sdtPr>
              <w:rPr>
                <w:sz w:val="32"/>
                <w:szCs w:val="32"/>
                <w:lang w:bidi="nl-NL"/>
              </w:rPr>
              <w:id w:val="1846287189"/>
              <w14:checkbox>
                <w14:checked w14:val="1"/>
                <w14:checkedState w14:val="221A" w14:font="Times New Roman"/>
                <w14:uncheckedState w14:val="2610" w14:font="MS Gothic"/>
              </w14:checkbox>
            </w:sdtPr>
            <w:sdtContent>
              <w:p w14:paraId="0CF752B3" w14:textId="0BABFEB6" w:rsidR="00F77391" w:rsidRPr="00112831" w:rsidRDefault="00F77391" w:rsidP="00F77391">
                <w:pPr>
                  <w:spacing w:before="120"/>
                  <w:ind w:left="432"/>
                  <w:rPr>
                    <w:sz w:val="32"/>
                    <w:szCs w:val="32"/>
                  </w:rPr>
                </w:pPr>
                <w:r w:rsidRPr="00112831">
                  <w:rPr>
                    <w:rFonts w:ascii="Times New Roman" w:hAnsi="Times New Roman" w:cs="Times New Roman"/>
                    <w:sz w:val="32"/>
                    <w:szCs w:val="32"/>
                    <w:lang w:bidi="nl-NL"/>
                  </w:rPr>
                  <w:t>√</w:t>
                </w:r>
              </w:p>
            </w:sdtContent>
          </w:sdt>
        </w:tc>
        <w:tc>
          <w:tcPr>
            <w:tcW w:w="4330" w:type="pct"/>
          </w:tcPr>
          <w:p w14:paraId="072C5394" w14:textId="209BB619" w:rsidR="00F77391" w:rsidRPr="00F77391" w:rsidRDefault="00F77391" w:rsidP="00F77391">
            <w:r w:rsidRPr="00F77391">
              <w:t>Geluisterd naar je Lichaam (rust, beweging, comfort)</w:t>
            </w:r>
          </w:p>
        </w:tc>
      </w:tr>
      <w:tr w:rsidR="00F77391" w:rsidRPr="00A45CFE" w14:paraId="7A6B09A8" w14:textId="77777777" w:rsidTr="00112831">
        <w:trPr>
          <w:jc w:val="center"/>
        </w:trPr>
        <w:tc>
          <w:tcPr>
            <w:tcW w:w="670" w:type="pct"/>
          </w:tcPr>
          <w:sdt>
            <w:sdtPr>
              <w:rPr>
                <w:sz w:val="32"/>
                <w:szCs w:val="32"/>
                <w:lang w:bidi="nl-NL"/>
              </w:rPr>
              <w:id w:val="-476151568"/>
              <w14:checkbox>
                <w14:checked w14:val="1"/>
                <w14:checkedState w14:val="221A" w14:font="Times New Roman"/>
                <w14:uncheckedState w14:val="2610" w14:font="MS Gothic"/>
              </w14:checkbox>
            </w:sdtPr>
            <w:sdtContent>
              <w:p w14:paraId="0294C230" w14:textId="4E54A068" w:rsidR="00F77391" w:rsidRPr="00112831" w:rsidRDefault="00F77391" w:rsidP="00F77391">
                <w:pPr>
                  <w:spacing w:before="120"/>
                  <w:ind w:left="432"/>
                  <w:rPr>
                    <w:sz w:val="32"/>
                    <w:szCs w:val="32"/>
                  </w:rPr>
                </w:pPr>
                <w:r w:rsidRPr="00112831">
                  <w:rPr>
                    <w:rFonts w:ascii="Times New Roman" w:hAnsi="Times New Roman" w:cs="Times New Roman"/>
                    <w:sz w:val="32"/>
                    <w:szCs w:val="32"/>
                    <w:lang w:bidi="nl-NL"/>
                  </w:rPr>
                  <w:t>√</w:t>
                </w:r>
              </w:p>
            </w:sdtContent>
          </w:sdt>
        </w:tc>
        <w:tc>
          <w:tcPr>
            <w:tcW w:w="4330" w:type="pct"/>
          </w:tcPr>
          <w:p w14:paraId="1FEA4BCF" w14:textId="358EF773" w:rsidR="00F77391" w:rsidRPr="00F77391" w:rsidRDefault="00F77391" w:rsidP="00F77391">
            <w:r w:rsidRPr="00F77391">
              <w:t>Voldoende water gedronken</w:t>
            </w:r>
          </w:p>
        </w:tc>
      </w:tr>
      <w:tr w:rsidR="00F77391" w:rsidRPr="00A45CFE" w14:paraId="025156F2" w14:textId="77777777" w:rsidTr="00112831">
        <w:trPr>
          <w:jc w:val="center"/>
        </w:trPr>
        <w:tc>
          <w:tcPr>
            <w:tcW w:w="670" w:type="pct"/>
          </w:tcPr>
          <w:sdt>
            <w:sdtPr>
              <w:rPr>
                <w:sz w:val="32"/>
                <w:szCs w:val="32"/>
                <w:lang w:bidi="nl-NL"/>
              </w:rPr>
              <w:id w:val="-454101775"/>
              <w14:checkbox>
                <w14:checked w14:val="1"/>
                <w14:checkedState w14:val="221A" w14:font="Times New Roman"/>
                <w14:uncheckedState w14:val="2610" w14:font="MS Gothic"/>
              </w14:checkbox>
            </w:sdtPr>
            <w:sdtContent>
              <w:p w14:paraId="2FB5FE95" w14:textId="4C4A2D7C" w:rsidR="00F77391" w:rsidRPr="00112831" w:rsidRDefault="00F77391" w:rsidP="00F77391">
                <w:pPr>
                  <w:spacing w:before="120"/>
                  <w:ind w:left="432"/>
                  <w:rPr>
                    <w:sz w:val="32"/>
                    <w:szCs w:val="32"/>
                  </w:rPr>
                </w:pPr>
                <w:r w:rsidRPr="00112831">
                  <w:rPr>
                    <w:rFonts w:ascii="Times New Roman" w:hAnsi="Times New Roman" w:cs="Times New Roman"/>
                    <w:sz w:val="32"/>
                    <w:szCs w:val="32"/>
                    <w:lang w:bidi="nl-NL"/>
                  </w:rPr>
                  <w:t>√</w:t>
                </w:r>
              </w:p>
            </w:sdtContent>
          </w:sdt>
        </w:tc>
        <w:tc>
          <w:tcPr>
            <w:tcW w:w="4330" w:type="pct"/>
          </w:tcPr>
          <w:p w14:paraId="73F46847" w14:textId="5CB77D63" w:rsidR="00F77391" w:rsidRPr="00F77391" w:rsidRDefault="00F77391" w:rsidP="00F77391">
            <w:r w:rsidRPr="00F77391">
              <w:t>Regelmatig gegeten (ook zonder honger)</w:t>
            </w:r>
          </w:p>
        </w:tc>
      </w:tr>
      <w:tr w:rsidR="00F77391" w:rsidRPr="00A45CFE" w14:paraId="5328B324" w14:textId="77777777" w:rsidTr="00112831">
        <w:trPr>
          <w:jc w:val="center"/>
        </w:trPr>
        <w:tc>
          <w:tcPr>
            <w:tcW w:w="670" w:type="pct"/>
          </w:tcPr>
          <w:p w14:paraId="0D19D7C6" w14:textId="77777777" w:rsidR="00F77391" w:rsidRPr="00112831" w:rsidRDefault="00F77391" w:rsidP="00F77391">
            <w:pPr>
              <w:spacing w:before="120"/>
              <w:ind w:left="432"/>
              <w:rPr>
                <w:sz w:val="32"/>
                <w:szCs w:val="32"/>
                <w:lang w:bidi="nl-NL"/>
              </w:rPr>
            </w:pPr>
          </w:p>
          <w:p w14:paraId="6F1EEB2F" w14:textId="77777777" w:rsidR="00F77391" w:rsidRPr="00112831" w:rsidRDefault="00F77391" w:rsidP="00F77391">
            <w:pPr>
              <w:spacing w:before="120"/>
              <w:ind w:left="432"/>
              <w:rPr>
                <w:sz w:val="32"/>
                <w:szCs w:val="32"/>
                <w:lang w:bidi="nl-NL"/>
              </w:rPr>
            </w:pPr>
          </w:p>
        </w:tc>
        <w:tc>
          <w:tcPr>
            <w:tcW w:w="4330" w:type="pct"/>
          </w:tcPr>
          <w:p w14:paraId="10316CD4" w14:textId="40695D23" w:rsidR="00F77391" w:rsidRPr="00F77391" w:rsidRDefault="00112831" w:rsidP="00F77391">
            <w:r>
              <w:br/>
            </w:r>
            <w:r>
              <w:rPr>
                <w:b/>
                <w:bCs/>
                <w:color w:val="672B46" w:themeColor="accent3" w:themeShade="80"/>
              </w:rPr>
              <w:t>MENTAAL &amp; EMOTIONEEL</w:t>
            </w:r>
          </w:p>
        </w:tc>
      </w:tr>
      <w:tr w:rsidR="00112831" w:rsidRPr="00A45CFE" w14:paraId="09985A65" w14:textId="77777777" w:rsidTr="00112831">
        <w:trPr>
          <w:jc w:val="center"/>
        </w:trPr>
        <w:tc>
          <w:tcPr>
            <w:tcW w:w="670" w:type="pct"/>
          </w:tcPr>
          <w:sdt>
            <w:sdtPr>
              <w:rPr>
                <w:sz w:val="32"/>
                <w:szCs w:val="32"/>
                <w:lang w:bidi="nl-NL"/>
              </w:rPr>
              <w:id w:val="-695001419"/>
              <w14:checkbox>
                <w14:checked w14:val="1"/>
                <w14:checkedState w14:val="221A" w14:font="Times New Roman"/>
                <w14:uncheckedState w14:val="2610" w14:font="MS Gothic"/>
              </w14:checkbox>
            </w:sdtPr>
            <w:sdtContent>
              <w:p w14:paraId="1306383F" w14:textId="6E2607F2" w:rsidR="00112831" w:rsidRPr="00112831" w:rsidRDefault="00112831" w:rsidP="00112831">
                <w:pPr>
                  <w:spacing w:before="120"/>
                  <w:ind w:left="432"/>
                  <w:rPr>
                    <w:sz w:val="32"/>
                    <w:szCs w:val="32"/>
                  </w:rPr>
                </w:pPr>
                <w:r w:rsidRPr="00112831">
                  <w:rPr>
                    <w:rFonts w:ascii="Times New Roman" w:hAnsi="Times New Roman" w:cs="Times New Roman"/>
                    <w:sz w:val="32"/>
                    <w:szCs w:val="32"/>
                    <w:lang w:bidi="nl-NL"/>
                  </w:rPr>
                  <w:t>√</w:t>
                </w:r>
              </w:p>
            </w:sdtContent>
          </w:sdt>
        </w:tc>
        <w:tc>
          <w:tcPr>
            <w:tcW w:w="4330" w:type="pct"/>
          </w:tcPr>
          <w:p w14:paraId="70A874DE" w14:textId="028532FF" w:rsidR="00112831" w:rsidRPr="00F77391" w:rsidRDefault="00112831" w:rsidP="00112831">
            <w:r>
              <w:t>Helpende gedachte hard op uitgesproken</w:t>
            </w:r>
          </w:p>
        </w:tc>
      </w:tr>
      <w:tr w:rsidR="00112831" w:rsidRPr="00A45CFE" w14:paraId="628D0C6B" w14:textId="77777777" w:rsidTr="00112831">
        <w:trPr>
          <w:jc w:val="center"/>
        </w:trPr>
        <w:tc>
          <w:tcPr>
            <w:tcW w:w="670" w:type="pct"/>
          </w:tcPr>
          <w:sdt>
            <w:sdtPr>
              <w:rPr>
                <w:sz w:val="32"/>
                <w:szCs w:val="32"/>
                <w:lang w:bidi="nl-NL"/>
              </w:rPr>
              <w:id w:val="1667443333"/>
              <w14:checkbox>
                <w14:checked w14:val="1"/>
                <w14:checkedState w14:val="221A" w14:font="Times New Roman"/>
                <w14:uncheckedState w14:val="2610" w14:font="MS Gothic"/>
              </w14:checkbox>
            </w:sdtPr>
            <w:sdtContent>
              <w:p w14:paraId="3AACACA3" w14:textId="477D48FD" w:rsidR="00112831" w:rsidRPr="00112831" w:rsidRDefault="00112831" w:rsidP="00112831">
                <w:pPr>
                  <w:spacing w:before="120"/>
                  <w:ind w:left="432"/>
                  <w:rPr>
                    <w:sz w:val="32"/>
                    <w:szCs w:val="32"/>
                  </w:rPr>
                </w:pPr>
                <w:r w:rsidRPr="00112831">
                  <w:rPr>
                    <w:rFonts w:ascii="Times New Roman" w:hAnsi="Times New Roman" w:cs="Times New Roman"/>
                    <w:sz w:val="32"/>
                    <w:szCs w:val="32"/>
                    <w:lang w:bidi="nl-NL"/>
                  </w:rPr>
                  <w:t>√</w:t>
                </w:r>
              </w:p>
            </w:sdtContent>
          </w:sdt>
        </w:tc>
        <w:tc>
          <w:tcPr>
            <w:tcW w:w="4330" w:type="pct"/>
          </w:tcPr>
          <w:p w14:paraId="0D67CF6C" w14:textId="5A967EEC" w:rsidR="00112831" w:rsidRPr="00F77391" w:rsidRDefault="00112831" w:rsidP="00112831">
            <w:r>
              <w:t>Negatieve gedachte uitgedaagd</w:t>
            </w:r>
          </w:p>
        </w:tc>
      </w:tr>
      <w:tr w:rsidR="00112831" w:rsidRPr="00A45CFE" w14:paraId="55A59994" w14:textId="77777777" w:rsidTr="00112831">
        <w:trPr>
          <w:jc w:val="center"/>
        </w:trPr>
        <w:tc>
          <w:tcPr>
            <w:tcW w:w="670" w:type="pct"/>
          </w:tcPr>
          <w:sdt>
            <w:sdtPr>
              <w:rPr>
                <w:sz w:val="32"/>
                <w:szCs w:val="32"/>
                <w:lang w:bidi="nl-NL"/>
              </w:rPr>
              <w:id w:val="1961607733"/>
              <w14:checkbox>
                <w14:checked w14:val="1"/>
                <w14:checkedState w14:val="221A" w14:font="Times New Roman"/>
                <w14:uncheckedState w14:val="2610" w14:font="MS Gothic"/>
              </w14:checkbox>
            </w:sdtPr>
            <w:sdtContent>
              <w:p w14:paraId="0659B565" w14:textId="66F36860" w:rsidR="00112831" w:rsidRPr="00112831" w:rsidRDefault="00112831" w:rsidP="00112831">
                <w:pPr>
                  <w:spacing w:before="120"/>
                  <w:ind w:left="432"/>
                  <w:rPr>
                    <w:sz w:val="32"/>
                    <w:szCs w:val="32"/>
                  </w:rPr>
                </w:pPr>
                <w:r w:rsidRPr="00112831">
                  <w:rPr>
                    <w:rFonts w:ascii="Times New Roman" w:hAnsi="Times New Roman" w:cs="Times New Roman"/>
                    <w:sz w:val="32"/>
                    <w:szCs w:val="32"/>
                    <w:lang w:bidi="nl-NL"/>
                  </w:rPr>
                  <w:t>√</w:t>
                </w:r>
              </w:p>
            </w:sdtContent>
          </w:sdt>
        </w:tc>
        <w:tc>
          <w:tcPr>
            <w:tcW w:w="4330" w:type="pct"/>
          </w:tcPr>
          <w:p w14:paraId="3A90875C" w14:textId="469BF10A" w:rsidR="00112831" w:rsidRPr="00F77391" w:rsidRDefault="00112831" w:rsidP="00112831">
            <w:r>
              <w:t>Steun gezocht of contact gehad</w:t>
            </w:r>
          </w:p>
        </w:tc>
      </w:tr>
      <w:tr w:rsidR="00112831" w:rsidRPr="00A45CFE" w14:paraId="29CED5AE" w14:textId="77777777" w:rsidTr="00112831">
        <w:trPr>
          <w:jc w:val="center"/>
        </w:trPr>
        <w:tc>
          <w:tcPr>
            <w:tcW w:w="670" w:type="pct"/>
          </w:tcPr>
          <w:sdt>
            <w:sdtPr>
              <w:rPr>
                <w:sz w:val="32"/>
                <w:szCs w:val="32"/>
                <w:lang w:bidi="nl-NL"/>
              </w:rPr>
              <w:id w:val="-533497554"/>
              <w14:checkbox>
                <w14:checked w14:val="1"/>
                <w14:checkedState w14:val="221A" w14:font="Times New Roman"/>
                <w14:uncheckedState w14:val="2610" w14:font="MS Gothic"/>
              </w14:checkbox>
            </w:sdtPr>
            <w:sdtContent>
              <w:p w14:paraId="7D738A5B" w14:textId="4165D2EE" w:rsidR="00112831" w:rsidRPr="00112831" w:rsidRDefault="00112831" w:rsidP="00112831">
                <w:pPr>
                  <w:spacing w:before="120"/>
                  <w:ind w:left="432"/>
                  <w:rPr>
                    <w:sz w:val="32"/>
                    <w:szCs w:val="32"/>
                  </w:rPr>
                </w:pPr>
                <w:r w:rsidRPr="00112831">
                  <w:rPr>
                    <w:rFonts w:ascii="Times New Roman" w:hAnsi="Times New Roman" w:cs="Times New Roman"/>
                    <w:sz w:val="32"/>
                    <w:szCs w:val="32"/>
                    <w:lang w:bidi="nl-NL"/>
                  </w:rPr>
                  <w:t>√</w:t>
                </w:r>
              </w:p>
            </w:sdtContent>
          </w:sdt>
        </w:tc>
        <w:tc>
          <w:tcPr>
            <w:tcW w:w="4330" w:type="pct"/>
          </w:tcPr>
          <w:p w14:paraId="548FC03D" w14:textId="44C4E026" w:rsidR="00112831" w:rsidRPr="00F77391" w:rsidRDefault="00112831" w:rsidP="00112831">
            <w:r>
              <w:t>Moment van rust en reflectie genomen</w:t>
            </w:r>
          </w:p>
        </w:tc>
      </w:tr>
      <w:tr w:rsidR="00F77391" w:rsidRPr="00A45CFE" w14:paraId="61DFB520" w14:textId="77777777" w:rsidTr="00112831">
        <w:trPr>
          <w:jc w:val="center"/>
        </w:trPr>
        <w:tc>
          <w:tcPr>
            <w:tcW w:w="670" w:type="pct"/>
          </w:tcPr>
          <w:p w14:paraId="1C9EE5A5" w14:textId="77777777" w:rsidR="00F77391" w:rsidRPr="00112831" w:rsidRDefault="00F77391" w:rsidP="00F77391">
            <w:pPr>
              <w:spacing w:before="120"/>
              <w:ind w:left="432"/>
              <w:rPr>
                <w:sz w:val="32"/>
                <w:szCs w:val="32"/>
                <w:lang w:bidi="nl-NL"/>
              </w:rPr>
            </w:pPr>
          </w:p>
          <w:p w14:paraId="530AE156" w14:textId="77777777" w:rsidR="00F77391" w:rsidRPr="00112831" w:rsidRDefault="00F77391" w:rsidP="00F77391">
            <w:pPr>
              <w:spacing w:before="120"/>
              <w:rPr>
                <w:sz w:val="32"/>
                <w:szCs w:val="32"/>
                <w:lang w:bidi="nl-NL"/>
              </w:rPr>
            </w:pPr>
          </w:p>
        </w:tc>
        <w:tc>
          <w:tcPr>
            <w:tcW w:w="4330" w:type="pct"/>
          </w:tcPr>
          <w:p w14:paraId="07F00423" w14:textId="77777777" w:rsidR="00F77391" w:rsidRDefault="00F77391" w:rsidP="00F77391"/>
          <w:p w14:paraId="637385C5" w14:textId="10C0846F" w:rsidR="00112831" w:rsidRPr="00F77391" w:rsidRDefault="00112831" w:rsidP="00F77391">
            <w:r w:rsidRPr="00F77391">
              <w:rPr>
                <w:b/>
                <w:bCs/>
                <w:color w:val="672B46" w:themeColor="accent3" w:themeShade="80"/>
              </w:rPr>
              <w:t>ZE</w:t>
            </w:r>
            <w:r>
              <w:rPr>
                <w:b/>
                <w:bCs/>
                <w:color w:val="672B46" w:themeColor="accent3" w:themeShade="80"/>
              </w:rPr>
              <w:t>LFWAARDERING</w:t>
            </w:r>
          </w:p>
        </w:tc>
      </w:tr>
      <w:tr w:rsidR="00112831" w:rsidRPr="00A45CFE" w14:paraId="28510EBA" w14:textId="77777777" w:rsidTr="00112831">
        <w:trPr>
          <w:jc w:val="center"/>
        </w:trPr>
        <w:tc>
          <w:tcPr>
            <w:tcW w:w="670" w:type="pct"/>
          </w:tcPr>
          <w:sdt>
            <w:sdtPr>
              <w:rPr>
                <w:sz w:val="32"/>
                <w:szCs w:val="32"/>
                <w:lang w:bidi="nl-NL"/>
              </w:rPr>
              <w:id w:val="1047880001"/>
              <w14:checkbox>
                <w14:checked w14:val="1"/>
                <w14:checkedState w14:val="221A" w14:font="Times New Roman"/>
                <w14:uncheckedState w14:val="2610" w14:font="MS Gothic"/>
              </w14:checkbox>
            </w:sdtPr>
            <w:sdtContent>
              <w:p w14:paraId="714064D3" w14:textId="132D3B33" w:rsidR="00112831" w:rsidRPr="00112831" w:rsidRDefault="00112831" w:rsidP="00112831">
                <w:pPr>
                  <w:spacing w:before="120"/>
                  <w:ind w:left="432"/>
                  <w:rPr>
                    <w:sz w:val="32"/>
                    <w:szCs w:val="32"/>
                    <w:lang w:bidi="nl-NL"/>
                  </w:rPr>
                </w:pPr>
                <w:r w:rsidRPr="00112831">
                  <w:rPr>
                    <w:rFonts w:ascii="Times New Roman" w:hAnsi="Times New Roman" w:cs="Times New Roman"/>
                    <w:sz w:val="32"/>
                    <w:szCs w:val="32"/>
                    <w:lang w:bidi="nl-NL"/>
                  </w:rPr>
                  <w:t>√</w:t>
                </w:r>
              </w:p>
            </w:sdtContent>
          </w:sdt>
        </w:tc>
        <w:tc>
          <w:tcPr>
            <w:tcW w:w="4330" w:type="pct"/>
          </w:tcPr>
          <w:p w14:paraId="4E68DF73" w14:textId="1B9EE6CA" w:rsidR="00112831" w:rsidRPr="00F77391" w:rsidRDefault="00112831" w:rsidP="00112831">
            <w:r>
              <w:t>Iets gedaan waar ik blij van werd</w:t>
            </w:r>
          </w:p>
        </w:tc>
      </w:tr>
      <w:tr w:rsidR="00112831" w:rsidRPr="00A45CFE" w14:paraId="432D47B4" w14:textId="77777777" w:rsidTr="00112831">
        <w:trPr>
          <w:jc w:val="center"/>
        </w:trPr>
        <w:tc>
          <w:tcPr>
            <w:tcW w:w="670" w:type="pct"/>
          </w:tcPr>
          <w:sdt>
            <w:sdtPr>
              <w:rPr>
                <w:sz w:val="32"/>
                <w:szCs w:val="32"/>
                <w:lang w:bidi="nl-NL"/>
              </w:rPr>
              <w:id w:val="1335799522"/>
              <w14:checkbox>
                <w14:checked w14:val="1"/>
                <w14:checkedState w14:val="221A" w14:font="Times New Roman"/>
                <w14:uncheckedState w14:val="2610" w14:font="MS Gothic"/>
              </w14:checkbox>
            </w:sdtPr>
            <w:sdtContent>
              <w:p w14:paraId="79DECBEB" w14:textId="13CC3019" w:rsidR="00112831" w:rsidRPr="00112831" w:rsidRDefault="00112831" w:rsidP="00112831">
                <w:pPr>
                  <w:spacing w:before="120"/>
                  <w:ind w:left="432"/>
                  <w:rPr>
                    <w:sz w:val="32"/>
                    <w:szCs w:val="32"/>
                    <w:lang w:bidi="nl-NL"/>
                  </w:rPr>
                </w:pPr>
                <w:r w:rsidRPr="00112831">
                  <w:rPr>
                    <w:rFonts w:ascii="Times New Roman" w:hAnsi="Times New Roman" w:cs="Times New Roman"/>
                    <w:sz w:val="32"/>
                    <w:szCs w:val="32"/>
                    <w:lang w:bidi="nl-NL"/>
                  </w:rPr>
                  <w:t>√</w:t>
                </w:r>
              </w:p>
            </w:sdtContent>
          </w:sdt>
        </w:tc>
        <w:tc>
          <w:tcPr>
            <w:tcW w:w="4330" w:type="pct"/>
          </w:tcPr>
          <w:p w14:paraId="7341ECFB" w14:textId="1C893E0D" w:rsidR="00112831" w:rsidRPr="00F77391" w:rsidRDefault="00112831" w:rsidP="00112831">
            <w:r>
              <w:t>Iets waar ik trots op ben genoemd</w:t>
            </w:r>
          </w:p>
        </w:tc>
      </w:tr>
    </w:tbl>
    <w:p w14:paraId="7FD6501E" w14:textId="77777777" w:rsidR="00CE6104" w:rsidRPr="00A45CFE" w:rsidRDefault="00CE6104" w:rsidP="00E677FE">
      <w:pPr>
        <w:spacing w:after="0"/>
        <w:rPr>
          <w:sz w:val="16"/>
          <w:szCs w:val="16"/>
        </w:rPr>
      </w:pPr>
    </w:p>
    <w:sectPr w:rsidR="00CE6104" w:rsidRPr="00A45CFE" w:rsidSect="000E5B5B">
      <w:headerReference w:type="default" r:id="rId10"/>
      <w:footerReference w:type="default" r:id="rId11"/>
      <w:pgSz w:w="11906" w:h="16838" w:code="9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AAC48F7" w14:textId="77777777" w:rsidR="00410D11" w:rsidRDefault="00410D11" w:rsidP="00650259">
      <w:pPr>
        <w:spacing w:after="0" w:line="240" w:lineRule="auto"/>
      </w:pPr>
      <w:r>
        <w:separator/>
      </w:r>
    </w:p>
  </w:endnote>
  <w:endnote w:type="continuationSeparator" w:id="0">
    <w:p w14:paraId="11EFB05F" w14:textId="77777777" w:rsidR="00410D11" w:rsidRDefault="00410D11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44A5F06-EB8B-416E-82B7-343E348EC277}"/>
    <w:embedBold r:id="rId2" w:fontKey="{4702F1C7-4D86-49AD-9C53-3AE50F8D35DF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2AB847C9-8DEC-4053-9C82-80EC26076827}"/>
    <w:embedBold r:id="rId4" w:fontKey="{D70AE27F-6D47-4AB9-9FE4-A4860D0FC39C}"/>
    <w:embedItalic r:id="rId5" w:fontKey="{3E07A7F4-E393-41D8-9194-E5EE8203C601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77CD1C8B-1750-41E1-A9BA-FE5B959D793F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7" w:subsetted="1" w:fontKey="{23ECB58C-8204-4B24-A201-55AB0E3A9D3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ook w:val="04A0" w:firstRow="1" w:lastRow="0" w:firstColumn="1" w:lastColumn="0" w:noHBand="0" w:noVBand="1"/>
    </w:tblPr>
    <w:tblGrid>
      <w:gridCol w:w="4528"/>
      <w:gridCol w:w="4498"/>
    </w:tblGrid>
    <w:tr w:rsidR="002462F3" w:rsidRPr="002462F3" w14:paraId="020C7C05" w14:textId="77777777" w:rsidTr="00C4167A">
      <w:sdt>
        <w:sdtPr>
          <w:rPr>
            <w:sz w:val="18"/>
            <w:szCs w:val="24"/>
          </w:rPr>
          <w:id w:val="14823600"/>
          <w:placeholder>
            <w:docPart w:val="46E2825F35164D6FB10F2F019F9A43AD"/>
          </w:placeholder>
          <w:temporary/>
          <w:showingPlcHdr/>
          <w15:appearance w15:val="hidden"/>
        </w:sdtPr>
        <w:sdtContent>
          <w:tc>
            <w:tcPr>
              <w:tcW w:w="4675" w:type="dxa"/>
              <w:vAlign w:val="center"/>
            </w:tcPr>
            <w:p w14:paraId="42C60F68" w14:textId="77777777" w:rsidR="002462F3" w:rsidRPr="002462F3" w:rsidRDefault="00A34B7C" w:rsidP="002462F3">
              <w:pPr>
                <w:tabs>
                  <w:tab w:val="center" w:pos="4680"/>
                  <w:tab w:val="right" w:pos="9810"/>
                </w:tabs>
                <w:spacing w:after="0" w:line="240" w:lineRule="auto"/>
                <w:rPr>
                  <w:sz w:val="18"/>
                  <w:szCs w:val="24"/>
                </w:rPr>
              </w:pPr>
              <w:r w:rsidRPr="002462F3">
                <w:rPr>
                  <w:rStyle w:val="VoettekstChar"/>
                  <w:lang w:bidi="nl-NL"/>
                </w:rPr>
                <w:t>Dubbelklik in de voettekst om de naam van de school in te vullen en het logo bij te werken</w:t>
              </w:r>
            </w:p>
          </w:tc>
        </w:sdtContent>
      </w:sdt>
      <w:tc>
        <w:tcPr>
          <w:tcW w:w="4675" w:type="dxa"/>
          <w:vAlign w:val="center"/>
        </w:tcPr>
        <w:p w14:paraId="4349D210" w14:textId="5E93279D" w:rsidR="002462F3" w:rsidRPr="002462F3" w:rsidRDefault="002462F3" w:rsidP="002462F3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</w:p>
      </w:tc>
    </w:tr>
  </w:tbl>
  <w:p w14:paraId="33FE74E1" w14:textId="77777777" w:rsidR="00731F26" w:rsidRDefault="00731F26" w:rsidP="002462F3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FF9304E" w14:textId="77777777" w:rsidR="00410D11" w:rsidRDefault="00410D11" w:rsidP="00650259">
      <w:pPr>
        <w:spacing w:after="0" w:line="240" w:lineRule="auto"/>
      </w:pPr>
      <w:r>
        <w:separator/>
      </w:r>
    </w:p>
  </w:footnote>
  <w:footnote w:type="continuationSeparator" w:id="0">
    <w:p w14:paraId="4D5C21D1" w14:textId="77777777" w:rsidR="00410D11" w:rsidRDefault="00410D11" w:rsidP="00650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shd w:val="clear" w:color="auto" w:fill="731F1C" w:themeFill="accent5"/>
      <w:tblLook w:val="04A0" w:firstRow="1" w:lastRow="0" w:firstColumn="1" w:lastColumn="0" w:noHBand="0" w:noVBand="1"/>
    </w:tblPr>
    <w:tblGrid>
      <w:gridCol w:w="1312"/>
      <w:gridCol w:w="7714"/>
    </w:tblGrid>
    <w:tr w:rsidR="00731F26" w:rsidRPr="00731F26" w14:paraId="0C2716C7" w14:textId="77777777" w:rsidTr="00731F26">
      <w:trPr>
        <w:trHeight w:val="990"/>
      </w:trPr>
      <w:tc>
        <w:tcPr>
          <w:tcW w:w="1350" w:type="dxa"/>
          <w:shd w:val="clear" w:color="auto" w:fill="731F1C" w:themeFill="accent5"/>
          <w:vAlign w:val="center"/>
        </w:tcPr>
        <w:p w14:paraId="561A5216" w14:textId="085089D3" w:rsidR="00000000" w:rsidRPr="00F77391" w:rsidRDefault="00F77391" w:rsidP="00731F26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/>
              <w:sz w:val="72"/>
              <w:szCs w:val="72"/>
            </w:rPr>
          </w:pPr>
          <w:r>
            <w:rPr>
              <w:rFonts w:ascii="Times New Roman" w:eastAsia="Calibri" w:hAnsi="Times New Roman" w:cs="Times New Roman"/>
              <w:b/>
              <w:noProof/>
              <w:color w:val="FFFFFF"/>
              <w:sz w:val="44"/>
              <w:szCs w:val="44"/>
              <w:lang w:bidi="nl-NL"/>
            </w:rPr>
            <w:t xml:space="preserve">   </w:t>
          </w:r>
          <w:r w:rsidRPr="00F77391">
            <w:rPr>
              <w:rFonts w:ascii="Times New Roman" w:eastAsia="Calibri" w:hAnsi="Times New Roman" w:cs="Times New Roman"/>
              <w:b/>
              <w:noProof/>
              <w:color w:val="FFFFFF"/>
              <w:sz w:val="72"/>
              <w:szCs w:val="72"/>
              <w:lang w:bidi="nl-NL"/>
            </w:rPr>
            <w:t xml:space="preserve"> √</w:t>
          </w:r>
        </w:p>
      </w:tc>
      <w:tc>
        <w:tcPr>
          <w:tcW w:w="8000" w:type="dxa"/>
          <w:shd w:val="clear" w:color="auto" w:fill="731F1C" w:themeFill="accent5"/>
          <w:vAlign w:val="center"/>
        </w:tcPr>
        <w:p w14:paraId="63D851D4" w14:textId="77777777" w:rsidR="00F77391" w:rsidRDefault="00F77391" w:rsidP="00731F26">
          <w:pPr>
            <w:spacing w:after="0"/>
            <w:rPr>
              <w:rFonts w:ascii="Corbel" w:eastAsia="Calibri" w:hAnsi="Corbel" w:cs="Times New Roman"/>
              <w:color w:val="FFFFFF"/>
              <w:sz w:val="44"/>
            </w:rPr>
          </w:pPr>
        </w:p>
        <w:p w14:paraId="21EBE0B7" w14:textId="2BD7C4A1" w:rsidR="00F77391" w:rsidRDefault="00C4052E" w:rsidP="00731F26">
          <w:pPr>
            <w:spacing w:after="0"/>
            <w:rPr>
              <w:rFonts w:ascii="Corbel" w:eastAsia="Calibri" w:hAnsi="Corbel" w:cs="Times New Roman"/>
              <w:color w:val="FFFFFF"/>
              <w:sz w:val="44"/>
            </w:rPr>
          </w:pPr>
          <w:r>
            <w:rPr>
              <w:rFonts w:ascii="Corbel" w:eastAsia="Calibri" w:hAnsi="Corbel" w:cs="Times New Roman"/>
              <w:color w:val="FFFFFF"/>
              <w:sz w:val="44"/>
            </w:rPr>
            <w:t xml:space="preserve">CHECKBOX </w:t>
          </w:r>
          <w:r w:rsidR="00F77391">
            <w:rPr>
              <w:rFonts w:ascii="Corbel" w:eastAsia="Calibri" w:hAnsi="Corbel" w:cs="Times New Roman"/>
              <w:color w:val="FFFFFF"/>
              <w:sz w:val="44"/>
            </w:rPr>
            <w:t xml:space="preserve"> voor Vandaag</w:t>
          </w:r>
        </w:p>
        <w:p w14:paraId="4ACBEBEF" w14:textId="1F3F3D07" w:rsidR="00000000" w:rsidRPr="00731F26" w:rsidRDefault="00F77391" w:rsidP="00731F26">
          <w:pPr>
            <w:spacing w:after="0"/>
            <w:rPr>
              <w:rFonts w:ascii="Corbel" w:eastAsia="Calibri" w:hAnsi="Corbel" w:cs="Times New Roman"/>
              <w:color w:val="FFFFFF"/>
              <w:sz w:val="44"/>
            </w:rPr>
          </w:pPr>
          <w:r>
            <w:rPr>
              <w:rFonts w:ascii="Corbel" w:eastAsia="Calibri" w:hAnsi="Corbel" w:cs="Times New Roman"/>
              <w:color w:val="FFFFFF"/>
              <w:sz w:val="44"/>
            </w:rPr>
            <w:t xml:space="preserve">Jouw route naar Herstel </w:t>
          </w:r>
          <w:r w:rsidR="00C4052E">
            <w:rPr>
              <w:rFonts w:ascii="Corbel" w:eastAsia="Calibri" w:hAnsi="Corbel" w:cs="Times New Roman"/>
              <w:color w:val="FFFFFF"/>
              <w:sz w:val="44"/>
            </w:rPr>
            <w:t xml:space="preserve"> </w:t>
          </w:r>
        </w:p>
      </w:tc>
    </w:tr>
  </w:tbl>
  <w:p w14:paraId="52A199CC" w14:textId="77777777" w:rsidR="00650259" w:rsidRDefault="00650259" w:rsidP="00731F26">
    <w:pPr>
      <w:pStyle w:val="Geenafstan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Hoofdstuk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Hoofdstuk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Bijlage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Hoofdstuk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jstopsomteken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jstopsomteken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jstnummering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jstnummering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Genummerdetek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Hoofdstuk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Kop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Kop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Kop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Kop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Hoofdstuk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Hoofdstuk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990520867">
    <w:abstractNumId w:val="11"/>
  </w:num>
  <w:num w:numId="2" w16cid:durableId="503013002">
    <w:abstractNumId w:val="7"/>
  </w:num>
  <w:num w:numId="3" w16cid:durableId="1053309302">
    <w:abstractNumId w:val="15"/>
  </w:num>
  <w:num w:numId="4" w16cid:durableId="1702317984">
    <w:abstractNumId w:val="12"/>
  </w:num>
  <w:num w:numId="5" w16cid:durableId="997883207">
    <w:abstractNumId w:val="13"/>
  </w:num>
  <w:num w:numId="6" w16cid:durableId="830289734">
    <w:abstractNumId w:val="19"/>
  </w:num>
  <w:num w:numId="7" w16cid:durableId="944460175">
    <w:abstractNumId w:val="6"/>
  </w:num>
  <w:num w:numId="8" w16cid:durableId="1931742826">
    <w:abstractNumId w:val="10"/>
  </w:num>
  <w:num w:numId="9" w16cid:durableId="927733213">
    <w:abstractNumId w:val="17"/>
  </w:num>
  <w:num w:numId="10" w16cid:durableId="395202987">
    <w:abstractNumId w:val="1"/>
  </w:num>
  <w:num w:numId="11" w16cid:durableId="201789850">
    <w:abstractNumId w:val="5"/>
  </w:num>
  <w:num w:numId="12" w16cid:durableId="595483408">
    <w:abstractNumId w:val="0"/>
  </w:num>
  <w:num w:numId="13" w16cid:durableId="180628652">
    <w:abstractNumId w:val="2"/>
  </w:num>
  <w:num w:numId="14" w16cid:durableId="1537740100">
    <w:abstractNumId w:val="9"/>
  </w:num>
  <w:num w:numId="15" w16cid:durableId="944579547">
    <w:abstractNumId w:val="8"/>
  </w:num>
  <w:num w:numId="16" w16cid:durableId="1458405072">
    <w:abstractNumId w:val="16"/>
  </w:num>
  <w:num w:numId="17" w16cid:durableId="809398606">
    <w:abstractNumId w:val="3"/>
  </w:num>
  <w:num w:numId="18" w16cid:durableId="1634291307">
    <w:abstractNumId w:val="21"/>
  </w:num>
  <w:num w:numId="19" w16cid:durableId="205608289">
    <w:abstractNumId w:val="18"/>
  </w:num>
  <w:num w:numId="20" w16cid:durableId="68234663">
    <w:abstractNumId w:val="14"/>
  </w:num>
  <w:num w:numId="21" w16cid:durableId="1926768823">
    <w:abstractNumId w:val="20"/>
  </w:num>
  <w:num w:numId="22" w16cid:durableId="1946183916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50">
      <o:colormru v:ext="edit" colors="#ff6,#ff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052E"/>
    <w:rsid w:val="00024115"/>
    <w:rsid w:val="00052382"/>
    <w:rsid w:val="0006568A"/>
    <w:rsid w:val="00076F0F"/>
    <w:rsid w:val="00084253"/>
    <w:rsid w:val="000D1F49"/>
    <w:rsid w:val="000E5B5B"/>
    <w:rsid w:val="00112831"/>
    <w:rsid w:val="001727CA"/>
    <w:rsid w:val="001C4A3D"/>
    <w:rsid w:val="002462F3"/>
    <w:rsid w:val="00247EB3"/>
    <w:rsid w:val="002C56E6"/>
    <w:rsid w:val="00346DE2"/>
    <w:rsid w:val="00361E11"/>
    <w:rsid w:val="003B4744"/>
    <w:rsid w:val="003F0847"/>
    <w:rsid w:val="003F5A46"/>
    <w:rsid w:val="0040090B"/>
    <w:rsid w:val="00410D11"/>
    <w:rsid w:val="0046302A"/>
    <w:rsid w:val="00487D2D"/>
    <w:rsid w:val="004D5D62"/>
    <w:rsid w:val="005112D0"/>
    <w:rsid w:val="005221AD"/>
    <w:rsid w:val="00577E06"/>
    <w:rsid w:val="005A3BF7"/>
    <w:rsid w:val="005E5F30"/>
    <w:rsid w:val="005F2035"/>
    <w:rsid w:val="005F7990"/>
    <w:rsid w:val="0061746C"/>
    <w:rsid w:val="0063739C"/>
    <w:rsid w:val="00650259"/>
    <w:rsid w:val="006E629B"/>
    <w:rsid w:val="007311BC"/>
    <w:rsid w:val="00731F26"/>
    <w:rsid w:val="00734F3F"/>
    <w:rsid w:val="00760D65"/>
    <w:rsid w:val="00770F25"/>
    <w:rsid w:val="007A35A8"/>
    <w:rsid w:val="007B0A85"/>
    <w:rsid w:val="007C6A52"/>
    <w:rsid w:val="0082043E"/>
    <w:rsid w:val="008221E3"/>
    <w:rsid w:val="008772AC"/>
    <w:rsid w:val="008E203A"/>
    <w:rsid w:val="0091229C"/>
    <w:rsid w:val="00940E73"/>
    <w:rsid w:val="0098597D"/>
    <w:rsid w:val="009F619A"/>
    <w:rsid w:val="009F6DDE"/>
    <w:rsid w:val="00A07415"/>
    <w:rsid w:val="00A34B7C"/>
    <w:rsid w:val="00A370A8"/>
    <w:rsid w:val="00A45CFE"/>
    <w:rsid w:val="00A65D5E"/>
    <w:rsid w:val="00B25CE8"/>
    <w:rsid w:val="00BB4CF3"/>
    <w:rsid w:val="00BB7467"/>
    <w:rsid w:val="00BD4753"/>
    <w:rsid w:val="00BD5CB1"/>
    <w:rsid w:val="00BE62EE"/>
    <w:rsid w:val="00C003BA"/>
    <w:rsid w:val="00C4052E"/>
    <w:rsid w:val="00C46878"/>
    <w:rsid w:val="00C5584A"/>
    <w:rsid w:val="00CB4A51"/>
    <w:rsid w:val="00CD4532"/>
    <w:rsid w:val="00CD47B0"/>
    <w:rsid w:val="00CE6104"/>
    <w:rsid w:val="00CE7918"/>
    <w:rsid w:val="00D16163"/>
    <w:rsid w:val="00D27C15"/>
    <w:rsid w:val="00DB3FAD"/>
    <w:rsid w:val="00E61C09"/>
    <w:rsid w:val="00E677FE"/>
    <w:rsid w:val="00EB3B58"/>
    <w:rsid w:val="00EB563B"/>
    <w:rsid w:val="00EC7359"/>
    <w:rsid w:val="00EE3054"/>
    <w:rsid w:val="00F00606"/>
    <w:rsid w:val="00F01256"/>
    <w:rsid w:val="00F62A1B"/>
    <w:rsid w:val="00F77391"/>
    <w:rsid w:val="00FC7475"/>
    <w:rsid w:val="00FD72B0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ff6,#ff9"/>
    </o:shapedefaults>
    <o:shapelayout v:ext="edit">
      <o:idmap v:ext="edit" data="2"/>
    </o:shapelayout>
  </w:shapeDefaults>
  <w:decimalSymbol w:val=","/>
  <w:listSeparator w:val=";"/>
  <w14:docId w14:val="1204C41E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8"/>
        <w:szCs w:val="28"/>
        <w:lang w:val="nl-NL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Standaard">
    <w:name w:val="Normal"/>
    <w:uiPriority w:val="1"/>
    <w:qFormat/>
    <w:rsid w:val="002462F3"/>
  </w:style>
  <w:style w:type="paragraph" w:styleId="Kop1">
    <w:name w:val="heading 1"/>
    <w:basedOn w:val="Standaard"/>
    <w:link w:val="Kop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Kop2">
    <w:name w:val="heading 2"/>
    <w:basedOn w:val="Standaard"/>
    <w:link w:val="Kop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Kop3">
    <w:name w:val="heading 3"/>
    <w:basedOn w:val="Standaard"/>
    <w:next w:val="Standaard"/>
    <w:link w:val="Kop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Kop4">
    <w:name w:val="heading 4"/>
    <w:basedOn w:val="Standaard"/>
    <w:link w:val="Kop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Kop5">
    <w:name w:val="heading 5"/>
    <w:basedOn w:val="Kop2"/>
    <w:link w:val="Kop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Kop6">
    <w:name w:val="heading 6"/>
    <w:basedOn w:val="Standaard"/>
    <w:next w:val="Standaard"/>
    <w:link w:val="Kop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Kop7">
    <w:name w:val="heading 7"/>
    <w:basedOn w:val="Standaard"/>
    <w:next w:val="Standaard"/>
    <w:link w:val="Kop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Kop8">
    <w:name w:val="heading 8"/>
    <w:basedOn w:val="Standaard"/>
    <w:next w:val="Standaard"/>
    <w:link w:val="Kop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Kop9">
    <w:name w:val="heading 9"/>
    <w:basedOn w:val="Standaard"/>
    <w:next w:val="Standaard"/>
    <w:link w:val="Kop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1"/>
    <w:semiHidden/>
    <w:rsid w:val="00BB4CF3"/>
    <w:rPr>
      <w:b/>
      <w:color w:val="4BACC6"/>
      <w:sz w:val="52"/>
    </w:rPr>
  </w:style>
  <w:style w:type="character" w:styleId="Hashtag">
    <w:name w:val="Hashtag"/>
    <w:basedOn w:val="Standaardalinea-lettertype"/>
    <w:uiPriority w:val="99"/>
    <w:semiHidden/>
    <w:rsid w:val="00CD4532"/>
    <w:rPr>
      <w:color w:val="2B579A"/>
      <w:shd w:val="clear" w:color="auto" w:fill="E6E6E6"/>
    </w:rPr>
  </w:style>
  <w:style w:type="paragraph" w:customStyle="1" w:styleId="Genummerdetekst">
    <w:name w:val="Genummerde tekst"/>
    <w:basedOn w:val="Standaard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Standaard1">
    <w:name w:val="Standaard1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Kop2Char">
    <w:name w:val="Kop 2 Char"/>
    <w:basedOn w:val="Standaardalinea-lettertype"/>
    <w:link w:val="Kop2"/>
    <w:uiPriority w:val="1"/>
    <w:semiHidden/>
    <w:rsid w:val="00BB4CF3"/>
    <w:rPr>
      <w:b/>
      <w:bCs/>
      <w:color w:val="694A77"/>
      <w:sz w:val="32"/>
      <w:szCs w:val="32"/>
      <w:lang w:eastAsia="zh-CN"/>
    </w:rPr>
  </w:style>
  <w:style w:type="paragraph" w:styleId="Standaardinspringing">
    <w:name w:val="Normal Indent"/>
    <w:basedOn w:val="Standaard"/>
    <w:uiPriority w:val="99"/>
    <w:rsid w:val="000D1F49"/>
    <w:pPr>
      <w:spacing w:before="120"/>
      <w:ind w:left="720"/>
    </w:pPr>
  </w:style>
  <w:style w:type="character" w:customStyle="1" w:styleId="Kop3Char">
    <w:name w:val="Kop 3 Char"/>
    <w:basedOn w:val="Standaardalinea-lettertype"/>
    <w:link w:val="Kop3"/>
    <w:uiPriority w:val="1"/>
    <w:semiHidden/>
    <w:rsid w:val="00BB4CF3"/>
    <w:rPr>
      <w:b/>
      <w:bCs/>
      <w:color w:val="694A77"/>
      <w:szCs w:val="27"/>
    </w:rPr>
  </w:style>
  <w:style w:type="paragraph" w:styleId="Inhopg1">
    <w:name w:val="toc 1"/>
    <w:basedOn w:val="Standaard"/>
    <w:next w:val="Standaard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Voetnoottekst">
    <w:name w:val="footnote text"/>
    <w:basedOn w:val="Standaard"/>
    <w:link w:val="Voetnootteks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VoetnoottekstChar">
    <w:name w:val="Voetnoottekst Char"/>
    <w:basedOn w:val="Standaardalinea-lettertype"/>
    <w:link w:val="Voetnoottekst"/>
    <w:uiPriority w:val="99"/>
    <w:semiHidden/>
    <w:rsid w:val="00BB4CF3"/>
    <w:rPr>
      <w:sz w:val="18"/>
      <w:szCs w:val="20"/>
    </w:rPr>
  </w:style>
  <w:style w:type="paragraph" w:styleId="Lijstopsomteken">
    <w:name w:val="List Bullet"/>
    <w:basedOn w:val="Standaard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Tekstopmerking">
    <w:name w:val="annotation text"/>
    <w:basedOn w:val="Standaard"/>
    <w:link w:val="TekstopmerkingChar"/>
    <w:uiPriority w:val="99"/>
    <w:semiHidden/>
    <w:rsid w:val="000D1F49"/>
    <w:rPr>
      <w:szCs w:val="24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CD4532"/>
    <w:rPr>
      <w:szCs w:val="24"/>
    </w:rPr>
  </w:style>
  <w:style w:type="paragraph" w:styleId="Koptekst">
    <w:name w:val="header"/>
    <w:basedOn w:val="Standaard"/>
    <w:link w:val="KoptekstChar"/>
    <w:uiPriority w:val="99"/>
    <w:unhideWhenUsed/>
    <w:rsid w:val="00F62A1B"/>
    <w:pPr>
      <w:spacing w:after="0"/>
    </w:pPr>
    <w:rPr>
      <w:rFonts w:asciiTheme="majorHAnsi" w:eastAsia="Calibri" w:hAnsiTheme="majorHAnsi" w:cs="Times New Roman"/>
      <w:b/>
      <w:color w:val="FFFFFF"/>
      <w:sz w:val="44"/>
    </w:rPr>
  </w:style>
  <w:style w:type="character" w:customStyle="1" w:styleId="KoptekstChar">
    <w:name w:val="Koptekst Char"/>
    <w:basedOn w:val="Standaardalinea-lettertype"/>
    <w:link w:val="Koptekst"/>
    <w:uiPriority w:val="99"/>
    <w:rsid w:val="00F62A1B"/>
    <w:rPr>
      <w:rFonts w:asciiTheme="majorHAnsi" w:eastAsia="Calibri" w:hAnsiTheme="majorHAnsi" w:cs="Times New Roman"/>
      <w:b/>
      <w:color w:val="FFFFFF"/>
      <w:sz w:val="44"/>
    </w:rPr>
  </w:style>
  <w:style w:type="paragraph" w:styleId="Voettekst">
    <w:name w:val="footer"/>
    <w:basedOn w:val="Standaard"/>
    <w:link w:val="VoettekstChar"/>
    <w:uiPriority w:val="99"/>
    <w:rsid w:val="002462F3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VoettekstChar">
    <w:name w:val="Voettekst Char"/>
    <w:basedOn w:val="Standaardalinea-lettertype"/>
    <w:link w:val="Voettekst"/>
    <w:uiPriority w:val="99"/>
    <w:rsid w:val="002462F3"/>
    <w:rPr>
      <w:sz w:val="18"/>
      <w:szCs w:val="24"/>
    </w:rPr>
  </w:style>
  <w:style w:type="character" w:styleId="Voetnootmarkering">
    <w:name w:val="footnote reference"/>
    <w:basedOn w:val="Standaardalinea-lettertype"/>
    <w:uiPriority w:val="99"/>
    <w:semiHidden/>
    <w:rsid w:val="000D1F49"/>
    <w:rPr>
      <w:vertAlign w:val="superscript"/>
    </w:rPr>
  </w:style>
  <w:style w:type="character" w:styleId="Verwijzingopmerking">
    <w:name w:val="annotation reference"/>
    <w:basedOn w:val="Standaardalinea-lettertype"/>
    <w:uiPriority w:val="99"/>
    <w:semiHidden/>
    <w:rsid w:val="000D1F49"/>
    <w:rPr>
      <w:sz w:val="18"/>
      <w:szCs w:val="18"/>
    </w:rPr>
  </w:style>
  <w:style w:type="paragraph" w:styleId="Lijstnummering">
    <w:name w:val="List Number"/>
    <w:basedOn w:val="Standaard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Standaardalinea-lettertype"/>
    <w:uiPriority w:val="99"/>
    <w:semiHidden/>
    <w:rsid w:val="000D1F49"/>
    <w:rPr>
      <w:color w:val="BF678E" w:themeColor="hyperlink"/>
      <w:u w:val="single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0D1F49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Geenafstand">
    <w:name w:val="No Spacing"/>
    <w:basedOn w:val="Standaard"/>
    <w:uiPriority w:val="1"/>
    <w:qFormat/>
    <w:rsid w:val="00731F26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el">
    <w:name w:val="Title"/>
    <w:basedOn w:val="Standaard"/>
    <w:next w:val="Standaard"/>
    <w:link w:val="Titel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semiHidden/>
    <w:rsid w:val="00BB4CF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jstopsomteken2">
    <w:name w:val="List Bullet 2"/>
    <w:basedOn w:val="Standaard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Afbeeldingentabel">
    <w:name w:val="Afbeeldingentabel"/>
    <w:basedOn w:val="Standaardtabel"/>
    <w:uiPriority w:val="99"/>
    <w:rsid w:val="000D1F49"/>
    <w:tblPr/>
    <w:trPr>
      <w:cantSplit/>
    </w:trPr>
  </w:style>
  <w:style w:type="character" w:customStyle="1" w:styleId="Kop4Char">
    <w:name w:val="Kop 4 Char"/>
    <w:basedOn w:val="Standaardalinea-lettertype"/>
    <w:link w:val="Kop4"/>
    <w:uiPriority w:val="9"/>
    <w:semiHidden/>
    <w:rsid w:val="00BB4CF3"/>
    <w:rPr>
      <w:b/>
      <w:sz w:val="25"/>
      <w:szCs w:val="25"/>
    </w:rPr>
  </w:style>
  <w:style w:type="character" w:customStyle="1" w:styleId="Kop5Char">
    <w:name w:val="Kop 5 Char"/>
    <w:basedOn w:val="Kop2Char"/>
    <w:link w:val="Kop5"/>
    <w:uiPriority w:val="1"/>
    <w:semiHidden/>
    <w:rsid w:val="00BB4CF3"/>
    <w:rPr>
      <w:b/>
      <w:bCs/>
      <w:caps/>
      <w:color w:val="4BACC6"/>
      <w:sz w:val="32"/>
      <w:szCs w:val="32"/>
      <w:lang w:eastAsia="zh-CN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BB4CF3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BB4CF3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BB4CF3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BB4CF3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Inhopg2">
    <w:name w:val="toc 2"/>
    <w:basedOn w:val="Standaard"/>
    <w:next w:val="Standaard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Inhopg3">
    <w:name w:val="toc 3"/>
    <w:basedOn w:val="Standaard"/>
    <w:next w:val="Standaard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Lijstmetafbeeldingen">
    <w:name w:val="table of figures"/>
    <w:basedOn w:val="Standaard"/>
    <w:next w:val="Standaard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jstnummering2">
    <w:name w:val="List Number 2"/>
    <w:basedOn w:val="Standaard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GevolgdeHyperlink">
    <w:name w:val="FollowedHyperlink"/>
    <w:basedOn w:val="Standaardalinea-lettertype"/>
    <w:uiPriority w:val="99"/>
    <w:semiHidden/>
    <w:rsid w:val="000D1F49"/>
    <w:rPr>
      <w:color w:val="731F1C" w:themeColor="followedHyperlink"/>
      <w:u w:val="single"/>
    </w:rPr>
  </w:style>
  <w:style w:type="paragraph" w:styleId="Normaalweb">
    <w:name w:val="Normal (Web)"/>
    <w:basedOn w:val="Standaard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itelvanboek">
    <w:name w:val="Book Title"/>
    <w:basedOn w:val="Standaardalinea-lettertype"/>
    <w:uiPriority w:val="33"/>
    <w:semiHidden/>
    <w:rsid w:val="000D1F49"/>
    <w:rPr>
      <w:b/>
      <w:bCs/>
      <w:i/>
      <w:iCs/>
      <w:spacing w:val="5"/>
    </w:rPr>
  </w:style>
  <w:style w:type="paragraph" w:styleId="Kopvaninhoudsopgave">
    <w:name w:val="TOC Heading"/>
    <w:basedOn w:val="Standaard"/>
    <w:next w:val="Standaard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kst">
    <w:name w:val="macro"/>
    <w:link w:val="Macroteks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kstChar">
    <w:name w:val="Macrotekst Char"/>
    <w:basedOn w:val="Standaardalinea-lettertype"/>
    <w:link w:val="Macrotekst"/>
    <w:uiPriority w:val="99"/>
    <w:semiHidden/>
    <w:rsid w:val="00BB4CF3"/>
    <w:rPr>
      <w:rFonts w:ascii="Consolas" w:hAnsi="Consolas"/>
      <w:sz w:val="20"/>
      <w:szCs w:val="20"/>
    </w:rPr>
  </w:style>
  <w:style w:type="table" w:styleId="Tabelraster">
    <w:name w:val="Table Grid"/>
    <w:basedOn w:val="Standaardtabe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vantijdelijkeaanduiding">
    <w:name w:val="Placeholder Text"/>
    <w:basedOn w:val="Standaardalinea-lettertype"/>
    <w:uiPriority w:val="99"/>
    <w:semiHidden/>
    <w:rsid w:val="00346DE2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kk\AppData\Roaming\Microsoft\Templates\Vrijwilligersformulier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46E2825F35164D6FB10F2F019F9A43AD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E811DF0B-DBE0-4288-B647-69112413A52A}"/>
      </w:docPartPr>
      <w:docPartBody>
        <w:p w:rsidR="00000000" w:rsidRDefault="009560C8" w:rsidP="009560C8">
          <w:pPr>
            <w:pStyle w:val="46E2825F35164D6FB10F2F019F9A43AD"/>
          </w:pPr>
          <w:r w:rsidRPr="00A45CFE">
            <w:rPr>
              <w:lang w:bidi="nl-NL"/>
            </w:rPr>
            <w:t>Chauffeur voor excursies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60C8"/>
    <w:rsid w:val="005E5F30"/>
    <w:rsid w:val="00907B82"/>
    <w:rsid w:val="009560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nl-NL" w:eastAsia="nl-NL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9A126EE90E484A098FB0315E102C7071">
    <w:name w:val="9A126EE90E484A098FB0315E102C7071"/>
  </w:style>
  <w:style w:type="paragraph" w:customStyle="1" w:styleId="309A1A3551704BE0B0A67E4EE9F904E8">
    <w:name w:val="309A1A3551704BE0B0A67E4EE9F904E8"/>
  </w:style>
  <w:style w:type="paragraph" w:customStyle="1" w:styleId="E8FC7E9D51AB4F78B2CB0D18E86AE509">
    <w:name w:val="E8FC7E9D51AB4F78B2CB0D18E86AE509"/>
  </w:style>
  <w:style w:type="paragraph" w:customStyle="1" w:styleId="746268CA47584A5B8FC82842E76E7650">
    <w:name w:val="746268CA47584A5B8FC82842E76E7650"/>
  </w:style>
  <w:style w:type="paragraph" w:customStyle="1" w:styleId="AC843D9378F240AD815B4429F0615700">
    <w:name w:val="AC843D9378F240AD815B4429F0615700"/>
  </w:style>
  <w:style w:type="paragraph" w:customStyle="1" w:styleId="9E55B466B08745468DA0D50BA762EB6E">
    <w:name w:val="9E55B466B08745468DA0D50BA762EB6E"/>
  </w:style>
  <w:style w:type="paragraph" w:customStyle="1" w:styleId="3BB67DB3C31F4809ADD4114027BDA180">
    <w:name w:val="3BB67DB3C31F4809ADD4114027BDA180"/>
  </w:style>
  <w:style w:type="paragraph" w:customStyle="1" w:styleId="B293B7B260414685873236DDCB6EC376">
    <w:name w:val="B293B7B260414685873236DDCB6EC376"/>
  </w:style>
  <w:style w:type="paragraph" w:customStyle="1" w:styleId="F0ABA94DA2C7468596B01293167CC242">
    <w:name w:val="F0ABA94DA2C7468596B01293167CC242"/>
  </w:style>
  <w:style w:type="paragraph" w:customStyle="1" w:styleId="40E26335950B4DB19DD80F42B764C046">
    <w:name w:val="40E26335950B4DB19DD80F42B764C046"/>
  </w:style>
  <w:style w:type="paragraph" w:customStyle="1" w:styleId="A4DFDB7238244C80A7561D0E0934D34B">
    <w:name w:val="A4DFDB7238244C80A7561D0E0934D34B"/>
  </w:style>
  <w:style w:type="paragraph" w:customStyle="1" w:styleId="61F46AF01D9C4985B9F7C3145D706B8F">
    <w:name w:val="61F46AF01D9C4985B9F7C3145D706B8F"/>
  </w:style>
  <w:style w:type="paragraph" w:customStyle="1" w:styleId="3F0286519FF84A819FAAFD62FCAFD0E1">
    <w:name w:val="3F0286519FF84A819FAAFD62FCAFD0E1"/>
  </w:style>
  <w:style w:type="paragraph" w:customStyle="1" w:styleId="55C93EB7977346EF92CA550DBB4C0C4D">
    <w:name w:val="55C93EB7977346EF92CA550DBB4C0C4D"/>
  </w:style>
  <w:style w:type="paragraph" w:customStyle="1" w:styleId="9ECA4DC4297C4CF8BDBE8D5AFE6D1D8C">
    <w:name w:val="9ECA4DC4297C4CF8BDBE8D5AFE6D1D8C"/>
  </w:style>
  <w:style w:type="paragraph" w:customStyle="1" w:styleId="6EFE74CFB6964DC8B25A4C04D66214A9">
    <w:name w:val="6EFE74CFB6964DC8B25A4C04D66214A9"/>
  </w:style>
  <w:style w:type="paragraph" w:customStyle="1" w:styleId="187D74B84ABA42309893295B4C162016">
    <w:name w:val="187D74B84ABA42309893295B4C162016"/>
  </w:style>
  <w:style w:type="paragraph" w:customStyle="1" w:styleId="A4EBC8EDEE4040AE9E201B15A943885F">
    <w:name w:val="A4EBC8EDEE4040AE9E201B15A943885F"/>
  </w:style>
  <w:style w:type="paragraph" w:customStyle="1" w:styleId="1CDA9A4B8AE5436D857CA13BF9C88815">
    <w:name w:val="1CDA9A4B8AE5436D857CA13BF9C88815"/>
  </w:style>
  <w:style w:type="paragraph" w:customStyle="1" w:styleId="26EF277A41214FF38F3CC6C7B9AFC04E">
    <w:name w:val="26EF277A41214FF38F3CC6C7B9AFC04E"/>
  </w:style>
  <w:style w:type="paragraph" w:customStyle="1" w:styleId="64C061DA36DC4537A6B0E6A574A96F57">
    <w:name w:val="64C061DA36DC4537A6B0E6A574A96F57"/>
  </w:style>
  <w:style w:type="paragraph" w:customStyle="1" w:styleId="4ECC6A635CCF45009E4B062A6587A045">
    <w:name w:val="4ECC6A635CCF45009E4B062A6587A045"/>
  </w:style>
  <w:style w:type="paragraph" w:customStyle="1" w:styleId="290A2C60FCAE4C69B1F62F43C22F798D">
    <w:name w:val="290A2C60FCAE4C69B1F62F43C22F798D"/>
  </w:style>
  <w:style w:type="paragraph" w:customStyle="1" w:styleId="DA75BC7C29414A95B988C35772B56224">
    <w:name w:val="DA75BC7C29414A95B988C35772B56224"/>
    <w:rsid w:val="009560C8"/>
  </w:style>
  <w:style w:type="paragraph" w:customStyle="1" w:styleId="46E2825F35164D6FB10F2F019F9A43AD">
    <w:name w:val="46E2825F35164D6FB10F2F019F9A43AD"/>
    <w:rsid w:val="009560C8"/>
  </w:style>
  <w:style w:type="paragraph" w:customStyle="1" w:styleId="5DE4BD67AE564B8897C0FE024C4BCE46">
    <w:name w:val="5DE4BD67AE564B8897C0FE024C4BCE46"/>
    <w:rsid w:val="009560C8"/>
  </w:style>
  <w:style w:type="paragraph" w:customStyle="1" w:styleId="5AD0CB3D4B7B42BD96BB30E74197BE9E">
    <w:name w:val="5AD0CB3D4B7B42BD96BB30E74197BE9E"/>
    <w:rsid w:val="009560C8"/>
  </w:style>
  <w:style w:type="paragraph" w:customStyle="1" w:styleId="784F54E51EE341DF8575388B9E18DF9D">
    <w:name w:val="784F54E51EE341DF8575388B9E18DF9D"/>
    <w:rsid w:val="009560C8"/>
  </w:style>
  <w:style w:type="paragraph" w:customStyle="1" w:styleId="5C22A9E5AC15435D8DC970435EE5BC4E">
    <w:name w:val="5C22A9E5AC15435D8DC970435EE5BC4E"/>
    <w:rsid w:val="009560C8"/>
  </w:style>
  <w:style w:type="paragraph" w:customStyle="1" w:styleId="9B7FCC30527D403D91BCCE5CD376F491">
    <w:name w:val="9B7FCC30527D403D91BCCE5CD376F491"/>
    <w:rsid w:val="009560C8"/>
  </w:style>
  <w:style w:type="paragraph" w:customStyle="1" w:styleId="7B5A200399B94DB58523BACB25369ED8">
    <w:name w:val="7B5A200399B94DB58523BACB25369ED8"/>
    <w:rsid w:val="009560C8"/>
  </w:style>
  <w:style w:type="paragraph" w:customStyle="1" w:styleId="5894240111194F0C8B2AD58A15EE1A00">
    <w:name w:val="5894240111194F0C8B2AD58A15EE1A00"/>
    <w:rsid w:val="009560C8"/>
  </w:style>
  <w:style w:type="paragraph" w:customStyle="1" w:styleId="89EEA876F8F346D1BA7F5C86F5BCA558">
    <w:name w:val="89EEA876F8F346D1BA7F5C86F5BCA558"/>
    <w:rsid w:val="009560C8"/>
  </w:style>
  <w:style w:type="paragraph" w:customStyle="1" w:styleId="574824BE2E2C42B99A80B12D5DABC821">
    <w:name w:val="574824BE2E2C42B99A80B12D5DABC821"/>
    <w:rsid w:val="009560C8"/>
  </w:style>
  <w:style w:type="paragraph" w:customStyle="1" w:styleId="EFB71F979AC34EFCB6FD3CDD75B42379">
    <w:name w:val="EFB71F979AC34EFCB6FD3CDD75B42379"/>
    <w:rsid w:val="009560C8"/>
  </w:style>
  <w:style w:type="paragraph" w:customStyle="1" w:styleId="403AE4AAEC9A442F9D37A73DFE4E1211">
    <w:name w:val="403AE4AAEC9A442F9D37A73DFE4E1211"/>
    <w:rsid w:val="009560C8"/>
  </w:style>
  <w:style w:type="paragraph" w:customStyle="1" w:styleId="12AEEF779707419D9CF3449C7389B6D6">
    <w:name w:val="12AEEF779707419D9CF3449C7389B6D6"/>
    <w:rsid w:val="009560C8"/>
  </w:style>
  <w:style w:type="paragraph" w:customStyle="1" w:styleId="625375EB108C444FBF54E43F192B3296">
    <w:name w:val="625375EB108C444FBF54E43F192B3296"/>
    <w:rsid w:val="009560C8"/>
  </w:style>
  <w:style w:type="paragraph" w:customStyle="1" w:styleId="FEED24CCDC6645FCABA4481CB256559F">
    <w:name w:val="FEED24CCDC6645FCABA4481CB256559F"/>
    <w:rsid w:val="009560C8"/>
  </w:style>
  <w:style w:type="paragraph" w:customStyle="1" w:styleId="66B135F899B04686BAA82DF746B71B19">
    <w:name w:val="66B135F899B04686BAA82DF746B71B19"/>
    <w:rsid w:val="009560C8"/>
  </w:style>
  <w:style w:type="paragraph" w:customStyle="1" w:styleId="C0E488A4A5FC49FEAD87707B6826FD9B">
    <w:name w:val="C0E488A4A5FC49FEAD87707B6826FD9B"/>
    <w:rsid w:val="009560C8"/>
  </w:style>
  <w:style w:type="paragraph" w:customStyle="1" w:styleId="21516CD29BF64F778B54D9020E082077">
    <w:name w:val="21516CD29BF64F778B54D9020E082077"/>
    <w:rsid w:val="009560C8"/>
  </w:style>
  <w:style w:type="paragraph" w:customStyle="1" w:styleId="FE7FF6A191FF443EAEF289DA09870734">
    <w:name w:val="FE7FF6A191FF443EAEF289DA09870734"/>
    <w:rsid w:val="009560C8"/>
  </w:style>
  <w:style w:type="paragraph" w:customStyle="1" w:styleId="2D5061403C2E466497DFC7E297EE9F25">
    <w:name w:val="2D5061403C2E466497DFC7E297EE9F25"/>
    <w:rsid w:val="009560C8"/>
  </w:style>
  <w:style w:type="paragraph" w:customStyle="1" w:styleId="26C0DC07811043FFA3D1B2D0F29C6FAB">
    <w:name w:val="26C0DC07811043FFA3D1B2D0F29C6FAB"/>
    <w:rsid w:val="009560C8"/>
  </w:style>
  <w:style w:type="paragraph" w:customStyle="1" w:styleId="231532A77F0E4F618FB79AFB2593291D">
    <w:name w:val="231532A77F0E4F618FB79AFB2593291D"/>
    <w:rsid w:val="009560C8"/>
  </w:style>
  <w:style w:type="paragraph" w:customStyle="1" w:styleId="D0F2ED3A0FAA4A43BA669C04C2F1F21B">
    <w:name w:val="D0F2ED3A0FAA4A43BA669C04C2F1F21B"/>
    <w:rsid w:val="009560C8"/>
  </w:style>
  <w:style w:type="paragraph" w:customStyle="1" w:styleId="0C198A5E039249BB8B52158B58653BBB">
    <w:name w:val="0C198A5E039249BB8B52158B58653BBB"/>
    <w:rsid w:val="009560C8"/>
  </w:style>
  <w:style w:type="paragraph" w:customStyle="1" w:styleId="A173081756F7444EB5D54D5AED58D9E4">
    <w:name w:val="A173081756F7444EB5D54D5AED58D9E4"/>
    <w:rsid w:val="009560C8"/>
  </w:style>
  <w:style w:type="paragraph" w:customStyle="1" w:styleId="1AB04ACDB00F4AE1A530B5D7AACB041A">
    <w:name w:val="1AB04ACDB00F4AE1A530B5D7AACB041A"/>
    <w:rsid w:val="009560C8"/>
  </w:style>
  <w:style w:type="paragraph" w:customStyle="1" w:styleId="D69AE76C765C4CD497DACCE0BD4D0B83">
    <w:name w:val="D69AE76C765C4CD497DACCE0BD4D0B83"/>
    <w:rsid w:val="009560C8"/>
  </w:style>
  <w:style w:type="paragraph" w:customStyle="1" w:styleId="701757A348AE47369EE639C2E8484EBA">
    <w:name w:val="701757A348AE47369EE639C2E8484EBA"/>
    <w:rsid w:val="009560C8"/>
  </w:style>
  <w:style w:type="paragraph" w:customStyle="1" w:styleId="FC5A61F532314C08A2136606C4AE78C8">
    <w:name w:val="FC5A61F532314C08A2136606C4AE78C8"/>
    <w:rsid w:val="009560C8"/>
  </w:style>
  <w:style w:type="paragraph" w:customStyle="1" w:styleId="BEFE5C1303994EFA88ED211E8A7616D7">
    <w:name w:val="BEFE5C1303994EFA88ED211E8A7616D7"/>
    <w:rsid w:val="009560C8"/>
  </w:style>
  <w:style w:type="paragraph" w:customStyle="1" w:styleId="546C099EBF2F4118BC0644FDD5E47C3F">
    <w:name w:val="546C099EBF2F4118BC0644FDD5E47C3F"/>
    <w:rsid w:val="009560C8"/>
  </w:style>
  <w:style w:type="paragraph" w:customStyle="1" w:styleId="C08CC066720A4F60BCC7FFCC8A2E0A0D">
    <w:name w:val="C08CC066720A4F60BCC7FFCC8A2E0A0D"/>
    <w:rsid w:val="009560C8"/>
  </w:style>
  <w:style w:type="paragraph" w:customStyle="1" w:styleId="8819CA8D6AFE4B88BF1EC41105936B9D">
    <w:name w:val="8819CA8D6AFE4B88BF1EC41105936B9D"/>
    <w:rsid w:val="009560C8"/>
  </w:style>
  <w:style w:type="paragraph" w:customStyle="1" w:styleId="A224D362840748DB9EAC93FF211AABAB">
    <w:name w:val="A224D362840748DB9EAC93FF211AABAB"/>
    <w:rsid w:val="009560C8"/>
  </w:style>
  <w:style w:type="paragraph" w:customStyle="1" w:styleId="52C515FA48AD414C8C57F0FDDA90EFC7">
    <w:name w:val="52C515FA48AD414C8C57F0FDDA90EFC7"/>
    <w:rsid w:val="009560C8"/>
  </w:style>
  <w:style w:type="paragraph" w:customStyle="1" w:styleId="3D9AF9FA15014F288981FCAD020C2155">
    <w:name w:val="3D9AF9FA15014F288981FCAD020C2155"/>
    <w:rsid w:val="009560C8"/>
  </w:style>
  <w:style w:type="paragraph" w:customStyle="1" w:styleId="277C84CE312B4D3AB1E09160E7F08D1C">
    <w:name w:val="277C84CE312B4D3AB1E09160E7F08D1C"/>
    <w:rsid w:val="009560C8"/>
  </w:style>
  <w:style w:type="paragraph" w:customStyle="1" w:styleId="1785775C3088490298606E3210930053">
    <w:name w:val="1785775C3088490298606E3210930053"/>
    <w:rsid w:val="009560C8"/>
  </w:style>
  <w:style w:type="paragraph" w:customStyle="1" w:styleId="C494D6AE10664654A94FF3F858639F2F">
    <w:name w:val="C494D6AE10664654A94FF3F858639F2F"/>
    <w:rsid w:val="009560C8"/>
  </w:style>
  <w:style w:type="paragraph" w:customStyle="1" w:styleId="0252FE9C4DFA41289780899417A840F7">
    <w:name w:val="0252FE9C4DFA41289780899417A840F7"/>
    <w:rsid w:val="009560C8"/>
  </w:style>
  <w:style w:type="paragraph" w:customStyle="1" w:styleId="813584A45146460C9E2C737E09A95226">
    <w:name w:val="813584A45146460C9E2C737E09A95226"/>
    <w:rsid w:val="009560C8"/>
  </w:style>
  <w:style w:type="paragraph" w:customStyle="1" w:styleId="AB48600E70A444C48039D191AB4DE52B">
    <w:name w:val="AB48600E70A444C48039D191AB4DE52B"/>
    <w:rsid w:val="009560C8"/>
  </w:style>
  <w:style w:type="paragraph" w:customStyle="1" w:styleId="E490E809A5D94EB0998F4C16E9ACAB4B">
    <w:name w:val="E490E809A5D94EB0998F4C16E9ACAB4B"/>
    <w:rsid w:val="009560C8"/>
  </w:style>
  <w:style w:type="paragraph" w:customStyle="1" w:styleId="02C63BE2D50543F08A8438C4EEE0F905">
    <w:name w:val="02C63BE2D50543F08A8438C4EEE0F905"/>
    <w:rsid w:val="009560C8"/>
  </w:style>
  <w:style w:type="paragraph" w:customStyle="1" w:styleId="CA13532D9FB44B0589134F45FEEA846F">
    <w:name w:val="CA13532D9FB44B0589134F45FEEA846F"/>
    <w:rsid w:val="009560C8"/>
  </w:style>
  <w:style w:type="paragraph" w:customStyle="1" w:styleId="A5F07B7BECA648EBBA20E32AFF823D56">
    <w:name w:val="A5F07B7BECA648EBBA20E32AFF823D56"/>
    <w:rsid w:val="009560C8"/>
  </w:style>
  <w:style w:type="paragraph" w:customStyle="1" w:styleId="CB09181057584277A33614FFB34F03CA">
    <w:name w:val="CB09181057584277A33614FFB34F03CA"/>
    <w:rsid w:val="009560C8"/>
  </w:style>
  <w:style w:type="paragraph" w:customStyle="1" w:styleId="E04348869C604AA7BC1A6CC7C1C3AA4B">
    <w:name w:val="E04348869C604AA7BC1A6CC7C1C3AA4B"/>
    <w:rsid w:val="009560C8"/>
  </w:style>
  <w:style w:type="paragraph" w:customStyle="1" w:styleId="D8BBF8F8D6A243D08B344A53BB653E54">
    <w:name w:val="D8BBF8F8D6A243D08B344A53BB653E54"/>
    <w:rsid w:val="009560C8"/>
  </w:style>
  <w:style w:type="paragraph" w:customStyle="1" w:styleId="A67F4641CBDD4E55B51E06CD4A7088BD">
    <w:name w:val="A67F4641CBDD4E55B51E06CD4A7088BD"/>
    <w:rsid w:val="009560C8"/>
  </w:style>
  <w:style w:type="paragraph" w:customStyle="1" w:styleId="1CDA87CC49A14613A0C5AE936D19B9D8">
    <w:name w:val="1CDA87CC49A14613A0C5AE936D19B9D8"/>
    <w:rsid w:val="009560C8"/>
  </w:style>
  <w:style w:type="paragraph" w:customStyle="1" w:styleId="FE7E4100C3674154A76997E6887D967D">
    <w:name w:val="FE7E4100C3674154A76997E6887D967D"/>
    <w:rsid w:val="009560C8"/>
  </w:style>
  <w:style w:type="paragraph" w:customStyle="1" w:styleId="2FAE02CDB98C4A15B2584FDEC29013B8">
    <w:name w:val="2FAE02CDB98C4A15B2584FDEC29013B8"/>
    <w:rsid w:val="009560C8"/>
  </w:style>
  <w:style w:type="paragraph" w:customStyle="1" w:styleId="CE68A48297E64952912D150F8A5833DD">
    <w:name w:val="CE68A48297E64952912D150F8A5833DD"/>
    <w:rsid w:val="009560C8"/>
  </w:style>
  <w:style w:type="paragraph" w:customStyle="1" w:styleId="C3AB82D1A1F043FFBEE94179364A34D6">
    <w:name w:val="C3AB82D1A1F043FFBEE94179364A34D6"/>
    <w:rsid w:val="009560C8"/>
  </w:style>
  <w:style w:type="paragraph" w:customStyle="1" w:styleId="903F9089D708429FB921D4B9B195A23F">
    <w:name w:val="903F9089D708429FB921D4B9B195A23F"/>
    <w:rsid w:val="009560C8"/>
  </w:style>
  <w:style w:type="paragraph" w:customStyle="1" w:styleId="1B6FF382CDD74DB89FC4CAF2CB565D12">
    <w:name w:val="1B6FF382CDD74DB89FC4CAF2CB565D12"/>
    <w:rsid w:val="009560C8"/>
  </w:style>
  <w:style w:type="paragraph" w:customStyle="1" w:styleId="8353EFE738C64CEBB23075D70F599214">
    <w:name w:val="8353EFE738C64CEBB23075D70F599214"/>
    <w:rsid w:val="009560C8"/>
  </w:style>
  <w:style w:type="paragraph" w:customStyle="1" w:styleId="AD65EF8D31E146E5BEB4E325E8BC2CC2">
    <w:name w:val="AD65EF8D31E146E5BEB4E325E8BC2CC2"/>
    <w:rsid w:val="009560C8"/>
  </w:style>
  <w:style w:type="paragraph" w:customStyle="1" w:styleId="63C8507FEEB44182AF02AC207D85A299">
    <w:name w:val="63C8507FEEB44182AF02AC207D85A299"/>
    <w:rsid w:val="009560C8"/>
  </w:style>
  <w:style w:type="paragraph" w:customStyle="1" w:styleId="BF6C1511BD144FC38C1D01934A7C5421">
    <w:name w:val="BF6C1511BD144FC38C1D01934A7C5421"/>
    <w:rsid w:val="009560C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2C2FF251-79A0-420F-854F-45861F7BF7D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2963F5A-FEF0-47F3-B2C8-C64B528A80E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6D77387-5629-4C94-ADFE-7FDDA746E9BF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Vrijwilligersformulier.dotx</Template>
  <TotalTime>0</TotalTime>
  <Pages>1</Pages>
  <Words>104</Words>
  <Characters>575</Characters>
  <Application>Microsoft Office Word</Application>
  <DocSecurity>0</DocSecurity>
  <Lines>4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2025-05-24T11:06:00Z</dcterms:created>
  <dcterms:modified xsi:type="dcterms:W3CDTF">2025-05-24T11:06:00Z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